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19F6A" w14:textId="7CFDFD6B" w:rsidR="00F17767" w:rsidRDefault="44EE6F53" w:rsidP="00101867">
      <w:pPr>
        <w:pStyle w:val="Heading1"/>
        <w:jc w:val="center"/>
      </w:pPr>
      <w:r w:rsidRPr="3FE53A19">
        <w:t>CPP Connect Tutorial</w:t>
      </w:r>
    </w:p>
    <w:p w14:paraId="2C078E63" w14:textId="7C3854D5" w:rsidR="00F17767" w:rsidRDefault="44EE6F53" w:rsidP="00101867">
      <w:pPr>
        <w:pStyle w:val="Heading2"/>
        <w:spacing w:after="480"/>
        <w:jc w:val="center"/>
        <w:rPr>
          <w:b w:val="0"/>
        </w:rPr>
      </w:pPr>
      <w:r w:rsidRPr="3FE53A19">
        <w:t xml:space="preserve">How To </w:t>
      </w:r>
      <w:r w:rsidR="1AF4A1E6" w:rsidRPr="3FE53A19">
        <w:t xml:space="preserve">Schedule an Appointment with a Bronco Access </w:t>
      </w:r>
      <w:proofErr w:type="gramStart"/>
      <w:r w:rsidR="1AF4A1E6" w:rsidRPr="3FE53A19">
        <w:t>Mentor</w:t>
      </w:r>
      <w:proofErr w:type="gramEnd"/>
    </w:p>
    <w:p w14:paraId="106B3EFF" w14:textId="5792A4EA" w:rsidR="1AF4A1E6" w:rsidRDefault="1AF4A1E6" w:rsidP="3FE53A19">
      <w:pPr>
        <w:pStyle w:val="ListParagraph"/>
        <w:numPr>
          <w:ilvl w:val="0"/>
          <w:numId w:val="1"/>
        </w:numPr>
        <w:spacing w:after="0" w:line="276" w:lineRule="auto"/>
      </w:pPr>
      <w:r>
        <w:t>Log into CPP Connect</w:t>
      </w:r>
    </w:p>
    <w:p w14:paraId="546C19B3" w14:textId="090661E9" w:rsidR="1AF4A1E6" w:rsidRDefault="1AF4A1E6" w:rsidP="3FE53A19">
      <w:pPr>
        <w:pStyle w:val="ListParagraph"/>
        <w:numPr>
          <w:ilvl w:val="1"/>
          <w:numId w:val="1"/>
        </w:numPr>
        <w:spacing w:after="0" w:line="276" w:lineRule="auto"/>
      </w:pPr>
      <w:r>
        <w:t xml:space="preserve">Go to </w:t>
      </w:r>
      <w:hyperlink r:id="rId10">
        <w:r w:rsidRPr="3FE53A19">
          <w:rPr>
            <w:rStyle w:val="Hyperlink"/>
          </w:rPr>
          <w:t>www.cpp.edu/cppconnect/index.shtml</w:t>
        </w:r>
      </w:hyperlink>
    </w:p>
    <w:p w14:paraId="0EF83A9C" w14:textId="39A071F9" w:rsidR="1AF4A1E6" w:rsidRDefault="1AF4A1E6" w:rsidP="3FE53A19">
      <w:pPr>
        <w:pStyle w:val="ListParagraph"/>
        <w:numPr>
          <w:ilvl w:val="1"/>
          <w:numId w:val="1"/>
        </w:numPr>
        <w:spacing w:after="0" w:line="276" w:lineRule="auto"/>
      </w:pPr>
      <w:r>
        <w:t xml:space="preserve">Scroll down and click on the blue “Log </w:t>
      </w:r>
      <w:proofErr w:type="gramStart"/>
      <w:r>
        <w:t>In</w:t>
      </w:r>
      <w:proofErr w:type="gramEnd"/>
      <w:r>
        <w:t xml:space="preserve"> to CPP Connect”</w:t>
      </w:r>
      <w:r w:rsidR="629DEDC4">
        <w:t xml:space="preserve"> button</w:t>
      </w:r>
      <w:r w:rsidR="66846E6A">
        <w:t xml:space="preserve"> on the bottom left</w:t>
      </w:r>
    </w:p>
    <w:p w14:paraId="6D6B1B1E" w14:textId="52433A81" w:rsidR="66846E6A" w:rsidRDefault="66846E6A" w:rsidP="3FE53A19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61A9A454" wp14:editId="0B7A2BE1">
            <wp:extent cx="5374883" cy="2709836"/>
            <wp:effectExtent l="19050" t="19050" r="16510" b="14605"/>
            <wp:docPr id="1164264509" name="Picture 1164264509" descr="CPP connect main web page with the &quot;Log in to CPP Connect&quot;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592" cy="271775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33A395" w14:textId="5F45AE21" w:rsidR="66846E6A" w:rsidRDefault="66846E6A" w:rsidP="004F0B11">
      <w:pPr>
        <w:pStyle w:val="ListParagraph"/>
        <w:numPr>
          <w:ilvl w:val="0"/>
          <w:numId w:val="1"/>
        </w:numPr>
        <w:spacing w:before="240" w:after="0" w:line="276" w:lineRule="auto"/>
      </w:pPr>
      <w:r>
        <w:t xml:space="preserve">Click the blue “Make an Appointment/View Drop </w:t>
      </w:r>
      <w:proofErr w:type="gramStart"/>
      <w:r>
        <w:t>In</w:t>
      </w:r>
      <w:proofErr w:type="gramEnd"/>
      <w:r>
        <w:t xml:space="preserve"> Availability” button on the top right</w:t>
      </w:r>
    </w:p>
    <w:p w14:paraId="7F0F2C70" w14:textId="60AFF214" w:rsidR="1972EBD4" w:rsidRDefault="1972EBD4" w:rsidP="3FE53A19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7E5F12D5" wp14:editId="61AD4EEB">
            <wp:extent cx="5844886" cy="998501"/>
            <wp:effectExtent l="19050" t="19050" r="22860" b="11430"/>
            <wp:docPr id="666168938" name="Picture 666168938" descr="&quot;Make an appointment/View Drop-in Availability&quot; of main content pag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886" cy="99850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935E18" w14:textId="77777777" w:rsidR="00132126" w:rsidRDefault="00132126">
      <w:r>
        <w:br w:type="page"/>
      </w:r>
    </w:p>
    <w:p w14:paraId="09C6333D" w14:textId="7DE35727" w:rsidR="4D87BFB3" w:rsidRDefault="4D87BFB3" w:rsidP="00132126">
      <w:pPr>
        <w:spacing w:after="0" w:line="276" w:lineRule="auto"/>
        <w:jc w:val="center"/>
      </w:pPr>
      <w:r>
        <w:lastRenderedPageBreak/>
        <w:t>Your screen should now look something like this:</w:t>
      </w:r>
    </w:p>
    <w:p w14:paraId="4F984F0C" w14:textId="63F3A2E6" w:rsidR="7580A530" w:rsidRDefault="4D87BFB3" w:rsidP="3FE53A19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5A5DFEF7" wp14:editId="7D1A68B8">
            <wp:extent cx="5087032" cy="3825872"/>
            <wp:effectExtent l="19050" t="19050" r="18415" b="22860"/>
            <wp:docPr id="1634488891" name="Picture 1634488891" descr="New appointment page with 3 dropdown men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797" cy="383246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C714E3" w14:textId="282013B7" w:rsidR="3BEDD12E" w:rsidRDefault="3BEDD12E" w:rsidP="3FE53A19">
      <w:pPr>
        <w:pStyle w:val="ListParagraph"/>
        <w:numPr>
          <w:ilvl w:val="0"/>
          <w:numId w:val="1"/>
        </w:numPr>
        <w:spacing w:after="0" w:line="276" w:lineRule="auto"/>
      </w:pPr>
      <w:r>
        <w:t xml:space="preserve">Click the first </w:t>
      </w:r>
      <w:r w:rsidR="00762B9E">
        <w:t>drop-down</w:t>
      </w:r>
      <w:r>
        <w:t xml:space="preserve"> menu and select “</w:t>
      </w:r>
      <w:r w:rsidR="115821A3">
        <w:t>Advising”</w:t>
      </w:r>
    </w:p>
    <w:p w14:paraId="52132883" w14:textId="4F691FCD" w:rsidR="00A46391" w:rsidRDefault="115821A3" w:rsidP="3FE53A19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2CE69F5B" wp14:editId="1C68DFD4">
            <wp:extent cx="3943350" cy="1799153"/>
            <wp:effectExtent l="19050" t="19050" r="19050" b="10795"/>
            <wp:docPr id="1975794936" name="Picture 1975794936" descr="New appointment page, first drop down asks, &quot;What type of appointment would you like to schedule&quot;. The Advising opti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971" cy="181038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F5CECC" w14:textId="77777777" w:rsidR="00A46391" w:rsidRDefault="00A46391">
      <w:pPr>
        <w:spacing w:after="160" w:line="259" w:lineRule="auto"/>
      </w:pPr>
      <w:r>
        <w:br w:type="page"/>
      </w:r>
    </w:p>
    <w:p w14:paraId="0023CE08" w14:textId="49F95226" w:rsidR="115821A3" w:rsidRDefault="115821A3" w:rsidP="3FE53A19">
      <w:pPr>
        <w:pStyle w:val="ListParagraph"/>
        <w:numPr>
          <w:ilvl w:val="0"/>
          <w:numId w:val="1"/>
        </w:numPr>
        <w:spacing w:after="0" w:line="276" w:lineRule="auto"/>
      </w:pPr>
      <w:r>
        <w:t>Click the second drop</w:t>
      </w:r>
      <w:r w:rsidR="00762B9E">
        <w:t>-</w:t>
      </w:r>
      <w:r>
        <w:t xml:space="preserve">down menu, scroll down, and select “DRC </w:t>
      </w:r>
      <w:r w:rsidR="13ED8CDE">
        <w:t>Bronco Access Mentors”</w:t>
      </w:r>
      <w:r w:rsidR="1D0E04DF">
        <w:t xml:space="preserve"> under “Disability Resource Center Advising”</w:t>
      </w:r>
    </w:p>
    <w:p w14:paraId="5D9869D7" w14:textId="34F560AF" w:rsidR="1D0E04DF" w:rsidRDefault="1D0E04DF" w:rsidP="3FE53A19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6D3BABAF" wp14:editId="15BE9953">
            <wp:extent cx="3762375" cy="3017738"/>
            <wp:effectExtent l="19050" t="19050" r="9525" b="11430"/>
            <wp:docPr id="747950947" name="Picture 747950947" descr="New appointment page, second drop down asks, &quot;Choose a reason for your appointment from the following options&quot;. &quot;DRC Bronco Access Mentors&quot; is highlighted in the dropdo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999" cy="306155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5EA2E8" w14:textId="07229D5B" w:rsidR="1D0E04DF" w:rsidRDefault="1D0E04DF" w:rsidP="3FE53A19">
      <w:pPr>
        <w:pStyle w:val="ListParagraph"/>
        <w:numPr>
          <w:ilvl w:val="0"/>
          <w:numId w:val="1"/>
        </w:numPr>
        <w:spacing w:after="0" w:line="276" w:lineRule="auto"/>
      </w:pPr>
      <w:r>
        <w:t>Click the third drop</w:t>
      </w:r>
      <w:r w:rsidR="00762B9E">
        <w:t>-</w:t>
      </w:r>
      <w:r>
        <w:t>down menu and select your preferred date (optional)</w:t>
      </w:r>
    </w:p>
    <w:p w14:paraId="1017FC50" w14:textId="564315BA" w:rsidR="5EDF18B5" w:rsidRDefault="5EDF18B5" w:rsidP="3FE53A19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21B26DBE" wp14:editId="5D981EB0">
            <wp:extent cx="3501390" cy="2149197"/>
            <wp:effectExtent l="19050" t="19050" r="22860" b="22860"/>
            <wp:docPr id="1526135800" name="Picture 1526135800" descr="New appointment page, third drop down asks, &quot;Pick a date&quot; with a calendar expan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73"/>
                    <a:stretch/>
                  </pic:blipFill>
                  <pic:spPr bwMode="auto">
                    <a:xfrm>
                      <a:off x="0" y="0"/>
                      <a:ext cx="3532549" cy="216832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C346B" w14:textId="77777777" w:rsidR="00DA2A7C" w:rsidRDefault="00DA2A7C">
      <w:pPr>
        <w:spacing w:after="160" w:line="259" w:lineRule="auto"/>
      </w:pPr>
      <w:r>
        <w:br w:type="page"/>
      </w:r>
    </w:p>
    <w:p w14:paraId="5EDB6C4A" w14:textId="4FC7CE8F" w:rsidR="5EDF18B5" w:rsidRDefault="5EDF18B5" w:rsidP="3FE53A19">
      <w:pPr>
        <w:pStyle w:val="ListParagraph"/>
        <w:numPr>
          <w:ilvl w:val="0"/>
          <w:numId w:val="1"/>
        </w:numPr>
        <w:spacing w:after="0" w:line="276" w:lineRule="auto"/>
      </w:pPr>
      <w:r>
        <w:t xml:space="preserve">Click </w:t>
      </w:r>
      <w:r w:rsidR="3858CC5B">
        <w:t>the blue “Find Available Time” button</w:t>
      </w:r>
    </w:p>
    <w:p w14:paraId="3AA9AE35" w14:textId="628F90DF" w:rsidR="3FE53A19" w:rsidRDefault="3858CC5B" w:rsidP="00F85D6D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5472235D" wp14:editId="42194EC0">
            <wp:extent cx="3133610" cy="972185"/>
            <wp:effectExtent l="19050" t="19050" r="10160" b="18415"/>
            <wp:docPr id="1696358261" name="Picture 1696358261" descr="New appointment page with the &quot;Find available time&quot;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38"/>
                    <a:stretch/>
                  </pic:blipFill>
                  <pic:spPr bwMode="auto">
                    <a:xfrm>
                      <a:off x="0" y="0"/>
                      <a:ext cx="3188529" cy="98922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14CE0" w14:textId="38B5B692" w:rsidR="3036819B" w:rsidRDefault="3036819B" w:rsidP="3FE53A19">
      <w:pPr>
        <w:spacing w:after="0" w:line="276" w:lineRule="auto"/>
        <w:jc w:val="center"/>
      </w:pPr>
      <w:r>
        <w:t>Your screen should now look something like this:</w:t>
      </w:r>
    </w:p>
    <w:p w14:paraId="5923D8D1" w14:textId="1A711EBA" w:rsidR="3FE53A19" w:rsidRDefault="3036819B" w:rsidP="00F85D6D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1180B71A" wp14:editId="6436F4A1">
            <wp:extent cx="4696989" cy="4080510"/>
            <wp:effectExtent l="19050" t="19050" r="27940" b="15240"/>
            <wp:docPr id="1000740849" name="Picture 1000740849" descr="Main content of page shows filters, and available dates and tim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922" cy="408913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9E6F8" w14:textId="77777777" w:rsidR="00A07649" w:rsidRDefault="00A07649">
      <w:pPr>
        <w:spacing w:after="160" w:line="259" w:lineRule="auto"/>
      </w:pPr>
      <w:r>
        <w:br w:type="page"/>
      </w:r>
    </w:p>
    <w:p w14:paraId="03D5FF57" w14:textId="38082AAC" w:rsidR="3036819B" w:rsidRDefault="3036819B" w:rsidP="3FE53A19">
      <w:pPr>
        <w:pStyle w:val="ListParagraph"/>
        <w:numPr>
          <w:ilvl w:val="0"/>
          <w:numId w:val="1"/>
        </w:numPr>
        <w:spacing w:after="0" w:line="276" w:lineRule="auto"/>
      </w:pPr>
      <w:r>
        <w:t>Select your preferred timeslot from the options listed. If you would like to filter by staff name or mode of meeting</w:t>
      </w:r>
      <w:r w:rsidR="5518A1EB">
        <w:t>,</w:t>
      </w:r>
      <w:r>
        <w:t xml:space="preserve"> you may do so on the b</w:t>
      </w:r>
      <w:r w:rsidR="484B7523">
        <w:t>ottom left</w:t>
      </w:r>
    </w:p>
    <w:p w14:paraId="35D918AD" w14:textId="11E32F79" w:rsidR="74FDCBD9" w:rsidRDefault="74FDCBD9" w:rsidP="3FE53A19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20DCEC5E" wp14:editId="5AAE64F3">
            <wp:extent cx="4394200" cy="3707606"/>
            <wp:effectExtent l="19050" t="19050" r="25400" b="26670"/>
            <wp:docPr id="1946569696" name="Picture 1946569696" descr="Filters section of the main content with the filters for Staff, How you would like to meet?, etc.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150" cy="371853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9E8194" w14:textId="00B476BB" w:rsidR="6F2EB235" w:rsidRDefault="6F2EB235" w:rsidP="3FE53A19">
      <w:pPr>
        <w:pStyle w:val="ListParagraph"/>
        <w:numPr>
          <w:ilvl w:val="0"/>
          <w:numId w:val="1"/>
        </w:numPr>
        <w:spacing w:after="0" w:line="276" w:lineRule="auto"/>
      </w:pPr>
      <w:r>
        <w:t>Review your appointment details</w:t>
      </w:r>
      <w:r w:rsidR="53BE3675">
        <w:t>, enter any information that your mentor may find helpful,</w:t>
      </w:r>
      <w:r>
        <w:t xml:space="preserve"> and click the blue “Schedule” button at the bottom</w:t>
      </w:r>
      <w:r w:rsidR="29ECACAF">
        <w:t xml:space="preserve"> to finish scheduling your appointment. You should receive a reminder by email with any rele</w:t>
      </w:r>
      <w:r w:rsidR="26C7AE68">
        <w:t>vant details about meeting time and location</w:t>
      </w:r>
    </w:p>
    <w:p w14:paraId="7EA91B3A" w14:textId="55217581" w:rsidR="09EBA241" w:rsidRDefault="09EBA241" w:rsidP="3FE53A19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1A8EEC22" wp14:editId="0A9F3475">
            <wp:extent cx="1014364" cy="592549"/>
            <wp:effectExtent l="19050" t="19050" r="14605" b="17145"/>
            <wp:docPr id="161835779" name="Picture 1618357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071" cy="60172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9EBA241" w:rsidSect="00617135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DDFB74" w14:textId="77777777" w:rsidR="004314C0" w:rsidRDefault="00132126">
      <w:pPr>
        <w:spacing w:after="0"/>
      </w:pPr>
      <w:r>
        <w:separator/>
      </w:r>
    </w:p>
  </w:endnote>
  <w:endnote w:type="continuationSeparator" w:id="0">
    <w:p w14:paraId="27FBF907" w14:textId="77777777" w:rsidR="004314C0" w:rsidRDefault="001321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8A43EE" w14:textId="5CA96A43" w:rsidR="00DD100E" w:rsidRDefault="00985F39" w:rsidP="009D09CC">
    <w:pPr>
      <w:pStyle w:val="Footer"/>
      <w:tabs>
        <w:tab w:val="clear" w:pos="4680"/>
        <w:tab w:val="clear" w:pos="9360"/>
      </w:tabs>
      <w:jc w:val="center"/>
      <w:rPr>
        <w:rFonts w:ascii="Arial Nova Light" w:hAnsi="Arial Nova Light"/>
        <w:sz w:val="22"/>
        <w:szCs w:val="18"/>
        <w:lang w:val="es-US"/>
      </w:rPr>
    </w:pPr>
    <w:r w:rsidRPr="00EE437F">
      <w:rPr>
        <w:rFonts w:ascii="Arial Nova Light" w:hAnsi="Arial Nova Light"/>
        <w:noProof/>
        <w:sz w:val="22"/>
        <w:szCs w:val="18"/>
      </w:rPr>
      <w:drawing>
        <wp:anchor distT="0" distB="0" distL="114300" distR="114300" simplePos="0" relativeHeight="251658240" behindDoc="0" locked="0" layoutInCell="1" allowOverlap="1" wp14:anchorId="1D10E341" wp14:editId="1F4194CB">
          <wp:simplePos x="0" y="0"/>
          <wp:positionH relativeFrom="column">
            <wp:posOffset>-76200</wp:posOffset>
          </wp:positionH>
          <wp:positionV relativeFrom="paragraph">
            <wp:posOffset>-308610</wp:posOffset>
          </wp:positionV>
          <wp:extent cx="687070" cy="694599"/>
          <wp:effectExtent l="0" t="0" r="0" b="0"/>
          <wp:wrapSquare wrapText="bothSides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36" t="12837" r="13003" b="9459"/>
                  <a:stretch/>
                </pic:blipFill>
                <pic:spPr bwMode="auto">
                  <a:xfrm>
                    <a:off x="0" y="0"/>
                    <a:ext cx="687070" cy="6945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D100E">
      <w:rPr>
        <w:rFonts w:ascii="Arial Nova Light" w:hAnsi="Arial Nova Light"/>
        <w:sz w:val="22"/>
        <w:szCs w:val="18"/>
        <w:lang w:val="es-US"/>
      </w:rPr>
      <w:t xml:space="preserve">DRC </w:t>
    </w:r>
    <w:r w:rsidR="00E057C7" w:rsidRPr="00BC4536">
      <w:rPr>
        <w:rFonts w:ascii="Arial Nova Light" w:hAnsi="Arial Nova Light"/>
        <w:sz w:val="22"/>
        <w:szCs w:val="18"/>
        <w:lang w:val="es-US"/>
      </w:rPr>
      <w:t>Bronco Access Mentor</w:t>
    </w:r>
    <w:r w:rsidR="00E25FC6" w:rsidRPr="00BC4536">
      <w:rPr>
        <w:rFonts w:ascii="Arial Nova Light" w:hAnsi="Arial Nova Light"/>
        <w:sz w:val="22"/>
        <w:szCs w:val="18"/>
        <w:lang w:val="es-US"/>
      </w:rPr>
      <w:t xml:space="preserve"> </w:t>
    </w:r>
    <w:hyperlink r:id="rId2" w:history="1">
      <w:r w:rsidR="008F5253" w:rsidRPr="00BC4536">
        <w:rPr>
          <w:rStyle w:val="Hyperlink"/>
          <w:rFonts w:ascii="Arial Nova Light" w:hAnsi="Arial Nova Light"/>
          <w:sz w:val="22"/>
          <w:szCs w:val="18"/>
          <w:lang w:val="es-US"/>
        </w:rPr>
        <w:t>drcpeers@cpp.edu</w:t>
      </w:r>
    </w:hyperlink>
    <w:r w:rsidR="008F5253" w:rsidRPr="00BC4536">
      <w:rPr>
        <w:rFonts w:ascii="Arial Nova Light" w:hAnsi="Arial Nova Light"/>
        <w:sz w:val="22"/>
        <w:szCs w:val="18"/>
        <w:lang w:val="es-US"/>
      </w:rPr>
      <w:t xml:space="preserve"> 909-869-</w:t>
    </w:r>
    <w:r w:rsidR="005075A7" w:rsidRPr="00BC4536">
      <w:rPr>
        <w:rFonts w:ascii="Arial Nova Light" w:hAnsi="Arial Nova Light"/>
        <w:sz w:val="22"/>
        <w:szCs w:val="18"/>
        <w:lang w:val="es-US"/>
      </w:rPr>
      <w:t>4932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B089B" w14:textId="77777777" w:rsidR="004314C0" w:rsidRDefault="00132126">
      <w:pPr>
        <w:spacing w:after="0"/>
      </w:pPr>
      <w:r>
        <w:separator/>
      </w:r>
    </w:p>
  </w:footnote>
  <w:footnote w:type="continuationSeparator" w:id="0">
    <w:p w14:paraId="26A84016" w14:textId="77777777" w:rsidR="004314C0" w:rsidRDefault="00132126">
      <w:pPr>
        <w:spacing w:after="0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/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D24D62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08404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BEA27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D362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E04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C00D1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B85A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DDC9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F72D09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9A88AD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69764F"/>
    <w:multiLevelType w:val="hybridMultilevel"/>
    <w:tmpl w:val="9306CF56"/>
    <w:lvl w:ilvl="0" w:tplc="12FC93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9E453F"/>
    <w:multiLevelType w:val="hybridMultilevel"/>
    <w:tmpl w:val="3A08A470"/>
    <w:lvl w:ilvl="0" w:tplc="12FC93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08104C"/>
    <w:multiLevelType w:val="hybridMultilevel"/>
    <w:tmpl w:val="D422B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71B27"/>
    <w:multiLevelType w:val="hybridMultilevel"/>
    <w:tmpl w:val="DCC4E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573B8"/>
    <w:multiLevelType w:val="hybridMultilevel"/>
    <w:tmpl w:val="3F60D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E3F75"/>
    <w:multiLevelType w:val="hybridMultilevel"/>
    <w:tmpl w:val="38824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2761A"/>
    <w:multiLevelType w:val="hybridMultilevel"/>
    <w:tmpl w:val="08F4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153EB"/>
    <w:multiLevelType w:val="hybridMultilevel"/>
    <w:tmpl w:val="4230A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72A06"/>
    <w:multiLevelType w:val="hybridMultilevel"/>
    <w:tmpl w:val="E3A6F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300782"/>
    <w:multiLevelType w:val="hybridMultilevel"/>
    <w:tmpl w:val="4B7EA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740814"/>
    <w:multiLevelType w:val="hybridMultilevel"/>
    <w:tmpl w:val="41D6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F11B9"/>
    <w:multiLevelType w:val="hybridMultilevel"/>
    <w:tmpl w:val="86DE6124"/>
    <w:lvl w:ilvl="0" w:tplc="12FC93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2B1A6D"/>
    <w:multiLevelType w:val="hybridMultilevel"/>
    <w:tmpl w:val="F16EA3A4"/>
    <w:lvl w:ilvl="0" w:tplc="7D14F2D2">
      <w:start w:val="1"/>
      <w:numFmt w:val="decimal"/>
      <w:lvlText w:val="%1."/>
      <w:lvlJc w:val="left"/>
      <w:pPr>
        <w:ind w:left="720" w:hanging="360"/>
      </w:pPr>
    </w:lvl>
    <w:lvl w:ilvl="1" w:tplc="2D2ECA9A">
      <w:start w:val="1"/>
      <w:numFmt w:val="lowerLetter"/>
      <w:lvlText w:val="%2."/>
      <w:lvlJc w:val="left"/>
      <w:pPr>
        <w:ind w:left="1440" w:hanging="360"/>
      </w:pPr>
    </w:lvl>
    <w:lvl w:ilvl="2" w:tplc="FEE4007A">
      <w:start w:val="1"/>
      <w:numFmt w:val="lowerRoman"/>
      <w:lvlText w:val="%3."/>
      <w:lvlJc w:val="right"/>
      <w:pPr>
        <w:ind w:left="2160" w:hanging="180"/>
      </w:pPr>
    </w:lvl>
    <w:lvl w:ilvl="3" w:tplc="931052BC">
      <w:start w:val="1"/>
      <w:numFmt w:val="decimal"/>
      <w:lvlText w:val="%4."/>
      <w:lvlJc w:val="left"/>
      <w:pPr>
        <w:ind w:left="2880" w:hanging="360"/>
      </w:pPr>
    </w:lvl>
    <w:lvl w:ilvl="4" w:tplc="51CEB848">
      <w:start w:val="1"/>
      <w:numFmt w:val="lowerLetter"/>
      <w:lvlText w:val="%5."/>
      <w:lvlJc w:val="left"/>
      <w:pPr>
        <w:ind w:left="3600" w:hanging="360"/>
      </w:pPr>
    </w:lvl>
    <w:lvl w:ilvl="5" w:tplc="178808D6">
      <w:start w:val="1"/>
      <w:numFmt w:val="lowerRoman"/>
      <w:lvlText w:val="%6."/>
      <w:lvlJc w:val="right"/>
      <w:pPr>
        <w:ind w:left="4320" w:hanging="180"/>
      </w:pPr>
    </w:lvl>
    <w:lvl w:ilvl="6" w:tplc="58146228">
      <w:start w:val="1"/>
      <w:numFmt w:val="decimal"/>
      <w:lvlText w:val="%7."/>
      <w:lvlJc w:val="left"/>
      <w:pPr>
        <w:ind w:left="5040" w:hanging="360"/>
      </w:pPr>
    </w:lvl>
    <w:lvl w:ilvl="7" w:tplc="F8C67F78">
      <w:start w:val="1"/>
      <w:numFmt w:val="lowerLetter"/>
      <w:lvlText w:val="%8."/>
      <w:lvlJc w:val="left"/>
      <w:pPr>
        <w:ind w:left="5760" w:hanging="360"/>
      </w:pPr>
    </w:lvl>
    <w:lvl w:ilvl="8" w:tplc="BBAA1F1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8C378A"/>
    <w:multiLevelType w:val="hybridMultilevel"/>
    <w:tmpl w:val="7FE86070"/>
    <w:lvl w:ilvl="0" w:tplc="12FC937A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19"/>
  </w:num>
  <w:num w:numId="4">
    <w:abstractNumId w:val="10"/>
  </w:num>
  <w:num w:numId="5">
    <w:abstractNumId w:val="17"/>
  </w:num>
  <w:num w:numId="6">
    <w:abstractNumId w:val="16"/>
  </w:num>
  <w:num w:numId="7">
    <w:abstractNumId w:val="20"/>
  </w:num>
  <w:num w:numId="8">
    <w:abstractNumId w:val="12"/>
  </w:num>
  <w:num w:numId="9">
    <w:abstractNumId w:val="18"/>
  </w:num>
  <w:num w:numId="10">
    <w:abstractNumId w:val="13"/>
  </w:num>
  <w:num w:numId="11">
    <w:abstractNumId w:val="15"/>
  </w:num>
  <w:num w:numId="12">
    <w:abstractNumId w:val="23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1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linkStyle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B55B724"/>
    <w:rsid w:val="00101867"/>
    <w:rsid w:val="00132126"/>
    <w:rsid w:val="00180ECE"/>
    <w:rsid w:val="00197F20"/>
    <w:rsid w:val="001F791A"/>
    <w:rsid w:val="00263685"/>
    <w:rsid w:val="003017E9"/>
    <w:rsid w:val="00374696"/>
    <w:rsid w:val="00383537"/>
    <w:rsid w:val="003C39D1"/>
    <w:rsid w:val="004314C0"/>
    <w:rsid w:val="004F0B11"/>
    <w:rsid w:val="005075A7"/>
    <w:rsid w:val="0053442D"/>
    <w:rsid w:val="006144FB"/>
    <w:rsid w:val="00617135"/>
    <w:rsid w:val="00762B9E"/>
    <w:rsid w:val="007E1A48"/>
    <w:rsid w:val="00861C27"/>
    <w:rsid w:val="008A0398"/>
    <w:rsid w:val="008F5253"/>
    <w:rsid w:val="00932BF5"/>
    <w:rsid w:val="009379E9"/>
    <w:rsid w:val="00985F39"/>
    <w:rsid w:val="00999546"/>
    <w:rsid w:val="009D09CC"/>
    <w:rsid w:val="009F4D9E"/>
    <w:rsid w:val="00A07649"/>
    <w:rsid w:val="00A46391"/>
    <w:rsid w:val="00B97829"/>
    <w:rsid w:val="00BC4536"/>
    <w:rsid w:val="00C49A8A"/>
    <w:rsid w:val="00CA5B9A"/>
    <w:rsid w:val="00CB40EB"/>
    <w:rsid w:val="00CC0EDF"/>
    <w:rsid w:val="00D64E35"/>
    <w:rsid w:val="00DA2A7C"/>
    <w:rsid w:val="00DC3BE8"/>
    <w:rsid w:val="00DD100E"/>
    <w:rsid w:val="00DE77E5"/>
    <w:rsid w:val="00E057C7"/>
    <w:rsid w:val="00E05C38"/>
    <w:rsid w:val="00E25FC6"/>
    <w:rsid w:val="00ED22F2"/>
    <w:rsid w:val="00EE437F"/>
    <w:rsid w:val="00F17767"/>
    <w:rsid w:val="00F76D55"/>
    <w:rsid w:val="00F85D6D"/>
    <w:rsid w:val="0249D868"/>
    <w:rsid w:val="03B80DAB"/>
    <w:rsid w:val="04852C10"/>
    <w:rsid w:val="06B11696"/>
    <w:rsid w:val="06EFAE6D"/>
    <w:rsid w:val="097CD997"/>
    <w:rsid w:val="09E54D98"/>
    <w:rsid w:val="09EBA241"/>
    <w:rsid w:val="0DE42833"/>
    <w:rsid w:val="0E9F965E"/>
    <w:rsid w:val="115821A3"/>
    <w:rsid w:val="13AD1D88"/>
    <w:rsid w:val="13B349CF"/>
    <w:rsid w:val="13ED8CDE"/>
    <w:rsid w:val="14A6744F"/>
    <w:rsid w:val="180E07EB"/>
    <w:rsid w:val="18C456AA"/>
    <w:rsid w:val="19596802"/>
    <w:rsid w:val="1972EBD4"/>
    <w:rsid w:val="1A44A6F2"/>
    <w:rsid w:val="1AB29F54"/>
    <w:rsid w:val="1AF4A1E6"/>
    <w:rsid w:val="1D0E04DF"/>
    <w:rsid w:val="1D429226"/>
    <w:rsid w:val="1DA21238"/>
    <w:rsid w:val="1E2CD925"/>
    <w:rsid w:val="1FC9D876"/>
    <w:rsid w:val="203C21CD"/>
    <w:rsid w:val="207A32E8"/>
    <w:rsid w:val="209AC019"/>
    <w:rsid w:val="21454D7C"/>
    <w:rsid w:val="26C7AE68"/>
    <w:rsid w:val="29ECACAF"/>
    <w:rsid w:val="2C033D44"/>
    <w:rsid w:val="2E686D64"/>
    <w:rsid w:val="3036819B"/>
    <w:rsid w:val="307070BA"/>
    <w:rsid w:val="31828B37"/>
    <w:rsid w:val="31D065A7"/>
    <w:rsid w:val="363CD3FD"/>
    <w:rsid w:val="3858CC5B"/>
    <w:rsid w:val="396E4878"/>
    <w:rsid w:val="39B238B0"/>
    <w:rsid w:val="3B55B724"/>
    <w:rsid w:val="3BEDD12E"/>
    <w:rsid w:val="3FC489D8"/>
    <w:rsid w:val="3FE53A19"/>
    <w:rsid w:val="42DA4C64"/>
    <w:rsid w:val="442F9768"/>
    <w:rsid w:val="44EE6F53"/>
    <w:rsid w:val="46962949"/>
    <w:rsid w:val="484B7523"/>
    <w:rsid w:val="48C19848"/>
    <w:rsid w:val="48E28B1B"/>
    <w:rsid w:val="4A5D68A9"/>
    <w:rsid w:val="4D4DE76D"/>
    <w:rsid w:val="4D87BFB3"/>
    <w:rsid w:val="4EA9BF31"/>
    <w:rsid w:val="4EB85996"/>
    <w:rsid w:val="5023E332"/>
    <w:rsid w:val="502FBC36"/>
    <w:rsid w:val="50B3EE58"/>
    <w:rsid w:val="513E0D4A"/>
    <w:rsid w:val="538742C5"/>
    <w:rsid w:val="53AC8ABB"/>
    <w:rsid w:val="53BE3675"/>
    <w:rsid w:val="5518A1EB"/>
    <w:rsid w:val="555A4368"/>
    <w:rsid w:val="55CF76B2"/>
    <w:rsid w:val="57A4C4A7"/>
    <w:rsid w:val="57F53F89"/>
    <w:rsid w:val="5A7B79F9"/>
    <w:rsid w:val="5D031FC7"/>
    <w:rsid w:val="5D2830BE"/>
    <w:rsid w:val="5EDF18B5"/>
    <w:rsid w:val="5F444133"/>
    <w:rsid w:val="6126C0D6"/>
    <w:rsid w:val="616FF3BF"/>
    <w:rsid w:val="629DEDC4"/>
    <w:rsid w:val="637E49E5"/>
    <w:rsid w:val="6545AC6A"/>
    <w:rsid w:val="664FACFA"/>
    <w:rsid w:val="66846E6A"/>
    <w:rsid w:val="685A71DC"/>
    <w:rsid w:val="68C1152B"/>
    <w:rsid w:val="6D688F83"/>
    <w:rsid w:val="6DF3249A"/>
    <w:rsid w:val="6F2EB235"/>
    <w:rsid w:val="6FBAB3CC"/>
    <w:rsid w:val="7156842D"/>
    <w:rsid w:val="719CE206"/>
    <w:rsid w:val="74D71D16"/>
    <w:rsid w:val="74FDCBD9"/>
    <w:rsid w:val="75805974"/>
    <w:rsid w:val="7580A530"/>
    <w:rsid w:val="7931DB32"/>
    <w:rsid w:val="7B825C23"/>
    <w:rsid w:val="7C23A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55B724"/>
  <w15:chartTrackingRefBased/>
  <w15:docId w15:val="{E58727EC-004D-431B-B67D-C1C7C4658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D9E"/>
    <w:pPr>
      <w:spacing w:after="120" w:line="24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4D9E"/>
    <w:pPr>
      <w:keepNext/>
      <w:keepLines/>
      <w:outlineLvl w:val="0"/>
    </w:pPr>
    <w:rPr>
      <w:rFonts w:eastAsiaTheme="majorEastAsia" w:cstheme="majorBidi"/>
      <w:b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D9E"/>
    <w:pPr>
      <w:keepNext/>
      <w:keepLines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4D9E"/>
    <w:pPr>
      <w:keepNext/>
      <w:keepLines/>
      <w:outlineLvl w:val="2"/>
    </w:pPr>
    <w:rPr>
      <w:rFonts w:eastAsiaTheme="majorEastAsia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4D9E"/>
    <w:pPr>
      <w:keepNext/>
      <w:keepLines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4D9E"/>
    <w:pPr>
      <w:keepNext/>
      <w:keepLines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4D9E"/>
    <w:pPr>
      <w:keepNext/>
      <w:keepLines/>
      <w:jc w:val="center"/>
      <w:outlineLvl w:val="5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  <w:rsid w:val="009F4D9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F4D9E"/>
  </w:style>
  <w:style w:type="paragraph" w:styleId="ListParagraph">
    <w:name w:val="List Paragraph"/>
    <w:basedOn w:val="Normal"/>
    <w:uiPriority w:val="34"/>
    <w:qFormat/>
    <w:rsid w:val="009F4D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F4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9F4D9E"/>
    <w:rPr>
      <w:rFonts w:ascii="Arial" w:eastAsiaTheme="majorEastAsia" w:hAnsi="Arial" w:cstheme="majorBidi"/>
      <w:b/>
      <w:color w:val="000000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4D9E"/>
    <w:rPr>
      <w:rFonts w:ascii="Arial" w:eastAsiaTheme="majorEastAsia" w:hAnsi="Arial" w:cstheme="majorBidi"/>
      <w:b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4D9E"/>
    <w:rPr>
      <w:rFonts w:ascii="Arial" w:eastAsiaTheme="majorEastAsia" w:hAnsi="Arial" w:cstheme="majorBidi"/>
      <w:b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4D9E"/>
    <w:rPr>
      <w:rFonts w:ascii="Arial" w:eastAsiaTheme="majorEastAsia" w:hAnsi="Arial" w:cstheme="majorBidi"/>
      <w:b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4D9E"/>
    <w:rPr>
      <w:rFonts w:ascii="Arial" w:eastAsiaTheme="majorEastAsia" w:hAnsi="Arial" w:cstheme="majorBidi"/>
      <w:i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4D9E"/>
    <w:rPr>
      <w:rFonts w:ascii="Arial" w:eastAsiaTheme="majorEastAsia" w:hAnsi="Arial" w:cstheme="majorBidi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F4D9E"/>
    <w:pPr>
      <w:spacing w:after="240" w:line="360" w:lineRule="auto"/>
      <w:contextualSpacing/>
      <w:jc w:val="center"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4D9E"/>
    <w:rPr>
      <w:rFonts w:ascii="Arial" w:eastAsiaTheme="majorEastAsia" w:hAnsi="Arial" w:cstheme="majorBidi"/>
      <w:b/>
      <w:spacing w:val="-10"/>
      <w:kern w:val="28"/>
      <w:sz w:val="48"/>
      <w:szCs w:val="56"/>
    </w:rPr>
  </w:style>
  <w:style w:type="paragraph" w:styleId="ListBullet">
    <w:name w:val="List Bullet"/>
    <w:basedOn w:val="Normal"/>
    <w:autoRedefine/>
    <w:uiPriority w:val="99"/>
    <w:unhideWhenUsed/>
    <w:qFormat/>
    <w:rsid w:val="009F4D9E"/>
    <w:pPr>
      <w:numPr>
        <w:numId w:val="13"/>
      </w:numPr>
      <w:contextualSpacing/>
    </w:pPr>
    <w:rPr>
      <w:sz w:val="22"/>
    </w:rPr>
  </w:style>
  <w:style w:type="paragraph" w:styleId="ListNumber">
    <w:name w:val="List Number"/>
    <w:basedOn w:val="Normal"/>
    <w:autoRedefine/>
    <w:uiPriority w:val="99"/>
    <w:unhideWhenUsed/>
    <w:qFormat/>
    <w:rsid w:val="009F4D9E"/>
    <w:pPr>
      <w:numPr>
        <w:numId w:val="18"/>
      </w:numPr>
      <w:contextualSpacing/>
    </w:pPr>
    <w:rPr>
      <w:sz w:val="22"/>
    </w:rPr>
  </w:style>
  <w:style w:type="paragraph" w:customStyle="1" w:styleId="ComputerCode">
    <w:name w:val="Computer Code"/>
    <w:basedOn w:val="Normal"/>
    <w:qFormat/>
    <w:rsid w:val="009F4D9E"/>
    <w:pPr>
      <w:ind w:left="360"/>
    </w:pPr>
    <w:rPr>
      <w:rFonts w:ascii="Courier New" w:hAnsi="Courier New"/>
      <w:b/>
      <w:color w:val="C45911" w:themeColor="accent2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8F52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b02ffe22eb524a88" Type="http://schemas.microsoft.com/office/2020/10/relationships/intelligence" Target="intelligence2.xml"/><Relationship Id="rId10" Type="http://schemas.openxmlformats.org/officeDocument/2006/relationships/hyperlink" Target="http://www.cpp.edu/cppconnect/index.shtml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rcpeers@cpp.edu" TargetMode="External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hatten\OneDrive%20-%20Cal%20Poly%20Pomona\Desktop\Standa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8289c5-794d-4bb4-95b5-c94f22d07e32" xsi:nil="true"/>
    <lcf76f155ced4ddcb4097134ff3c332f xmlns="c072e803-4c47-41e9-934b-60e19f82459c">
      <Terms xmlns="http://schemas.microsoft.com/office/infopath/2007/PartnerControls"/>
    </lcf76f155ced4ddcb4097134ff3c332f>
    <SharedWithUsers xmlns="738289c5-794d-4bb4-95b5-c94f22d07e32">
      <UserInfo>
        <DisplayName>Sabrina Ann Brown</DisplayName>
        <AccountId>9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E9A3469193D4097311D66BCD43425" ma:contentTypeVersion="10" ma:contentTypeDescription="Create a new document." ma:contentTypeScope="" ma:versionID="ef4f15e841e01faa24aa6044559756b2">
  <xsd:schema xmlns:xsd="http://www.w3.org/2001/XMLSchema" xmlns:xs="http://www.w3.org/2001/XMLSchema" xmlns:p="http://schemas.microsoft.com/office/2006/metadata/properties" xmlns:ns2="c072e803-4c47-41e9-934b-60e19f82459c" xmlns:ns3="738289c5-794d-4bb4-95b5-c94f22d07e32" targetNamespace="http://schemas.microsoft.com/office/2006/metadata/properties" ma:root="true" ma:fieldsID="0c9b137dde3d01f3511e2415c8a17941" ns2:_="" ns3:_="">
    <xsd:import namespace="c072e803-4c47-41e9-934b-60e19f82459c"/>
    <xsd:import namespace="738289c5-794d-4bb4-95b5-c94f22d07e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2e803-4c47-41e9-934b-60e19f8245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ea4fd07-bb52-4003-87b7-be48705374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289c5-794d-4bb4-95b5-c94f22d07e3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51f2f7-f45e-4c98-8b0b-ef5b1357aaf0}" ma:internalName="TaxCatchAll" ma:showField="CatchAllData" ma:web="738289c5-794d-4bb4-95b5-c94f22d07e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5DBE7F-6BFD-4FA4-AB08-F8760D96BF12}">
  <ds:schemaRefs>
    <ds:schemaRef ds:uri="http://purl.org/dc/dcmitype/"/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738289c5-794d-4bb4-95b5-c94f22d07e32"/>
    <ds:schemaRef ds:uri="c072e803-4c47-41e9-934b-60e19f82459c"/>
  </ds:schemaRefs>
</ds:datastoreItem>
</file>

<file path=customXml/itemProps2.xml><?xml version="1.0" encoding="utf-8"?>
<ds:datastoreItem xmlns:ds="http://schemas.openxmlformats.org/officeDocument/2006/customXml" ds:itemID="{FA75ABEA-2883-445B-A26F-0DD34912AF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2e803-4c47-41e9-934b-60e19f82459c"/>
    <ds:schemaRef ds:uri="738289c5-794d-4bb4-95b5-c94f22d07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C9CC93-798A-4A10-BF63-B810E6F66D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 Template.dotx</Template>
  <TotalTime>40</TotalTime>
  <Pages>5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C. Engleman</dc:creator>
  <cp:keywords/>
  <dc:description/>
  <cp:lastModifiedBy>Sabrina Ann Brown</cp:lastModifiedBy>
  <cp:revision>44</cp:revision>
  <dcterms:created xsi:type="dcterms:W3CDTF">2023-02-03T17:03:00Z</dcterms:created>
  <dcterms:modified xsi:type="dcterms:W3CDTF">2023-02-07T17:55:00Z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0x0101007C4E9A3469193D4097311D66BCD43425</vt:lpwstr>
  </property>
  <property fmtid="{D5CDD505-2E9C-101B-9397-08002B2CF9AE}" pid="3" name="MediaServiceImageTags">
    <vt:lpwstr/>
  </property>
</Properties>
</file>