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3BC74" w14:textId="062C02A8" w:rsidR="006265B4" w:rsidRDefault="7D53B212" w:rsidP="00B91ABE">
      <w:pPr>
        <w:pStyle w:val="Title"/>
        <w:rPr>
          <w:rFonts w:eastAsia="Times New Roman"/>
        </w:rPr>
      </w:pPr>
      <w:r w:rsidRPr="1D63A15C">
        <w:rPr>
          <w:rFonts w:eastAsia="Times New Roman"/>
        </w:rPr>
        <w:t>Kurzweil for Windows</w:t>
      </w:r>
    </w:p>
    <w:p w14:paraId="7466FF13" w14:textId="39084285" w:rsidR="006265B4" w:rsidRDefault="30573705" w:rsidP="006D0494">
      <w:pPr>
        <w:rPr>
          <w:rFonts w:eastAsiaTheme="minorEastAsia"/>
        </w:rPr>
      </w:pPr>
      <w:r w:rsidRPr="1D63A15C">
        <w:t>If you have Kurzwe</w:t>
      </w:r>
      <w:r w:rsidR="6A07676E" w:rsidRPr="1D63A15C">
        <w:t>i</w:t>
      </w:r>
      <w:r w:rsidRPr="1D63A15C">
        <w:t>l installed on your computer, open Kurzweil and log-in with your credentials</w:t>
      </w:r>
      <w:r w:rsidR="610488D1" w:rsidRPr="1D63A15C">
        <w:t>.</w:t>
      </w:r>
      <w:r w:rsidR="137DF3E3" w:rsidRPr="1D63A15C">
        <w:t xml:space="preserve"> If you need to install Kurzweil </w:t>
      </w:r>
      <w:hyperlink r:id="rId10">
        <w:r w:rsidR="137DF3E3" w:rsidRPr="00E15870">
          <w:rPr>
            <w:rStyle w:val="Hyperlink"/>
            <w:rFonts w:eastAsia="Times New Roman" w:cs="Arial"/>
            <w:szCs w:val="24"/>
          </w:rPr>
          <w:t>install</w:t>
        </w:r>
      </w:hyperlink>
      <w:r w:rsidR="137DF3E3" w:rsidRPr="00E15870">
        <w:rPr>
          <w:rFonts w:cs="Arial"/>
          <w:sz w:val="32"/>
        </w:rPr>
        <w:t xml:space="preserve"> </w:t>
      </w:r>
      <w:r w:rsidR="137DF3E3" w:rsidRPr="1D63A15C">
        <w:t>the newest version (choose Subscription/Web-License Version).</w:t>
      </w:r>
    </w:p>
    <w:p w14:paraId="28A57A5E" w14:textId="50ADFCBA" w:rsidR="4298936D" w:rsidRDefault="4298936D" w:rsidP="00B91ABE">
      <w:pPr>
        <w:pStyle w:val="Heading1"/>
        <w:rPr>
          <w:rFonts w:eastAsia="Times New Roman"/>
        </w:rPr>
      </w:pPr>
      <w:r w:rsidRPr="1D63A15C">
        <w:rPr>
          <w:rFonts w:eastAsia="Times New Roman"/>
        </w:rPr>
        <w:t>How to Upload Books to your Kurzweil Library</w:t>
      </w:r>
    </w:p>
    <w:p w14:paraId="152BE976" w14:textId="40386441" w:rsidR="4298936D" w:rsidRPr="006D0494" w:rsidRDefault="4298936D" w:rsidP="00317601">
      <w:pPr>
        <w:pStyle w:val="ListParagraph"/>
        <w:numPr>
          <w:ilvl w:val="0"/>
          <w:numId w:val="36"/>
        </w:numPr>
        <w:ind w:left="1080"/>
      </w:pPr>
      <w:r w:rsidRPr="006D0494">
        <w:t xml:space="preserve">Select “File” menu, and choose </w:t>
      </w:r>
      <w:r w:rsidR="001A445C">
        <w:t>“</w:t>
      </w:r>
      <w:r w:rsidRPr="006D0494">
        <w:t>Open</w:t>
      </w:r>
      <w:r w:rsidR="001A445C">
        <w:t>”</w:t>
      </w:r>
    </w:p>
    <w:p w14:paraId="6614FF3C" w14:textId="15CA6B22" w:rsidR="4298936D" w:rsidRPr="006D0494" w:rsidRDefault="4298936D" w:rsidP="00317601">
      <w:pPr>
        <w:pStyle w:val="ListParagraph"/>
        <w:numPr>
          <w:ilvl w:val="0"/>
          <w:numId w:val="36"/>
        </w:numPr>
        <w:ind w:left="1080"/>
      </w:pPr>
      <w:r w:rsidRPr="006D0494">
        <w:t xml:space="preserve">Locate the file, and click </w:t>
      </w:r>
      <w:r w:rsidR="001A445C">
        <w:t>“O</w:t>
      </w:r>
      <w:r w:rsidRPr="006D0494">
        <w:t>pen</w:t>
      </w:r>
      <w:r w:rsidR="001A445C">
        <w:t>”</w:t>
      </w:r>
    </w:p>
    <w:p w14:paraId="6D0AD736" w14:textId="1D99CA3F" w:rsidR="4298936D" w:rsidRPr="006D0494" w:rsidRDefault="4298936D" w:rsidP="00317601">
      <w:pPr>
        <w:pStyle w:val="ListParagraph"/>
        <w:numPr>
          <w:ilvl w:val="0"/>
          <w:numId w:val="36"/>
        </w:numPr>
        <w:ind w:left="1080"/>
      </w:pPr>
      <w:r w:rsidRPr="006D0494">
        <w:t xml:space="preserve">Once the file has been opened, navigate to “File” menu, then click “Save to Library...” </w:t>
      </w:r>
    </w:p>
    <w:p w14:paraId="53E2ED89" w14:textId="2A16D82F" w:rsidR="4298936D" w:rsidRDefault="00317601" w:rsidP="00317601">
      <w:pPr>
        <w:ind w:left="108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9704D8D" wp14:editId="3C33230B">
            <wp:extent cx="2374317" cy="2440270"/>
            <wp:effectExtent l="0" t="0" r="6985" b="0"/>
            <wp:docPr id="1" name="Picture 1" descr="File menu opened with red box around save 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8303" cy="24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CAE1" w14:textId="21CCF277" w:rsidR="4298936D" w:rsidRPr="006D0494" w:rsidRDefault="4298936D" w:rsidP="00317601">
      <w:pPr>
        <w:pStyle w:val="ListParagraph"/>
        <w:numPr>
          <w:ilvl w:val="0"/>
          <w:numId w:val="36"/>
        </w:numPr>
        <w:ind w:left="1080"/>
      </w:pPr>
      <w:r w:rsidRPr="006D0494">
        <w:t>Once you have clicked “Save to Library...” a new window will appear with the folders of your library. Select the folder you want to save the file in, then click “Save”</w:t>
      </w:r>
    </w:p>
    <w:p w14:paraId="01A46C50" w14:textId="3606698D" w:rsidR="4298936D" w:rsidRDefault="006B7173" w:rsidP="1D63A15C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F0C046A" wp14:editId="24184886">
            <wp:extent cx="4555170" cy="1977315"/>
            <wp:effectExtent l="0" t="0" r="0" b="4445"/>
            <wp:docPr id="5" name="Picture 5" descr="Save to Universal Library window with a red boxes around the folders and Save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2082" cy="19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5170" w14:textId="34D7CADF" w:rsidR="006265B4" w:rsidRDefault="2FD07A66" w:rsidP="00B91ABE">
      <w:pPr>
        <w:pStyle w:val="Heading1"/>
        <w:rPr>
          <w:rFonts w:eastAsia="Times New Roman"/>
        </w:rPr>
      </w:pPr>
      <w:r w:rsidRPr="06026FD1">
        <w:rPr>
          <w:rFonts w:eastAsia="Times New Roman"/>
        </w:rPr>
        <w:lastRenderedPageBreak/>
        <w:t>Reading and Options</w:t>
      </w:r>
    </w:p>
    <w:p w14:paraId="1C58F8C6" w14:textId="40658001" w:rsidR="006265B4" w:rsidRDefault="7A49EA62" w:rsidP="006B7173">
      <w:pPr>
        <w:pStyle w:val="ListParagraph"/>
        <w:numPr>
          <w:ilvl w:val="0"/>
          <w:numId w:val="38"/>
        </w:numPr>
        <w:ind w:left="1080"/>
        <w:rPr>
          <w:rFonts w:eastAsiaTheme="minorEastAsia"/>
        </w:rPr>
      </w:pPr>
      <w:r w:rsidRPr="1D63A15C">
        <w:t>Click on the file where you would like to start reading</w:t>
      </w:r>
    </w:p>
    <w:p w14:paraId="18AC66DE" w14:textId="786E1524" w:rsidR="00445A34" w:rsidRDefault="7A49EA62" w:rsidP="00445A34">
      <w:pPr>
        <w:pStyle w:val="ListParagraph"/>
        <w:numPr>
          <w:ilvl w:val="0"/>
          <w:numId w:val="38"/>
        </w:numPr>
        <w:ind w:left="1080"/>
      </w:pPr>
      <w:r w:rsidRPr="1D63A15C">
        <w:t>Click t</w:t>
      </w:r>
      <w:r w:rsidR="5036CA81" w:rsidRPr="1D63A15C">
        <w:t>he “</w:t>
      </w:r>
      <w:r w:rsidR="00F47A40">
        <w:t>R</w:t>
      </w:r>
      <w:r w:rsidR="5036CA81" w:rsidRPr="1D63A15C">
        <w:t>ead” button</w:t>
      </w:r>
      <w:r w:rsidR="2711D64B" w:rsidRPr="1D63A15C">
        <w:t xml:space="preserve"> (looks like a play button)</w:t>
      </w:r>
      <w:r w:rsidR="2EC5816E" w:rsidRPr="1D63A15C">
        <w:t xml:space="preserve"> at the top of the screen. T</w:t>
      </w:r>
      <w:r w:rsidR="5036CA81" w:rsidRPr="1D63A15C">
        <w:t xml:space="preserve">he “previous/next sentence” buttons will have the audio read the next or previous sentence. </w:t>
      </w:r>
    </w:p>
    <w:p w14:paraId="1262833A" w14:textId="06021355" w:rsidR="006265B4" w:rsidRDefault="00E10CA4" w:rsidP="006B7173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D35961D" wp14:editId="3803AAC1">
            <wp:extent cx="3298190" cy="936839"/>
            <wp:effectExtent l="0" t="0" r="0" b="0"/>
            <wp:docPr id="6" name="Picture 6" descr="audio controll buttons such as read, forward backward and silent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502" b="20199"/>
                    <a:stretch/>
                  </pic:blipFill>
                  <pic:spPr bwMode="auto">
                    <a:xfrm>
                      <a:off x="0" y="0"/>
                      <a:ext cx="3298571" cy="93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8A589" w14:textId="2C2C590A" w:rsidR="006265B4" w:rsidRDefault="5036CA81" w:rsidP="006B7173">
      <w:pPr>
        <w:pStyle w:val="ListParagraph"/>
        <w:numPr>
          <w:ilvl w:val="0"/>
          <w:numId w:val="38"/>
        </w:numPr>
        <w:ind w:left="1080"/>
        <w:rPr>
          <w:rFonts w:eastAsiaTheme="minorEastAsia"/>
        </w:rPr>
      </w:pPr>
      <w:r w:rsidRPr="1D63A15C">
        <w:t xml:space="preserve">If you would like Kurzweil to read a specific sentence, simply </w:t>
      </w:r>
      <w:r w:rsidR="4D340E55" w:rsidRPr="1D63A15C">
        <w:t>highlight</w:t>
      </w:r>
      <w:r w:rsidRPr="1D63A15C">
        <w:t xml:space="preserve"> it with your mouse and click “</w:t>
      </w:r>
      <w:r w:rsidR="00F47A40">
        <w:t>R</w:t>
      </w:r>
      <w:r w:rsidRPr="1D63A15C">
        <w:t xml:space="preserve">ead.” </w:t>
      </w:r>
    </w:p>
    <w:p w14:paraId="2E257B96" w14:textId="5FED7959" w:rsidR="006265B4" w:rsidRDefault="4BECF7E9" w:rsidP="006B7173">
      <w:pPr>
        <w:pStyle w:val="ListParagraph"/>
        <w:numPr>
          <w:ilvl w:val="0"/>
          <w:numId w:val="38"/>
        </w:numPr>
        <w:ind w:left="1080"/>
        <w:rPr>
          <w:rFonts w:eastAsiaTheme="minorEastAsia"/>
        </w:rPr>
      </w:pPr>
      <w:r w:rsidRPr="1D63A15C">
        <w:t>T</w:t>
      </w:r>
      <w:r w:rsidR="5036CA81" w:rsidRPr="1D63A15C">
        <w:t>o pause the reading, click on the “</w:t>
      </w:r>
      <w:r w:rsidR="00F47A40">
        <w:t>P</w:t>
      </w:r>
      <w:r w:rsidR="5036CA81" w:rsidRPr="1D63A15C">
        <w:t>ause” button.</w:t>
      </w:r>
    </w:p>
    <w:p w14:paraId="4279F877" w14:textId="623D9140" w:rsidR="006265B4" w:rsidRDefault="7B705564" w:rsidP="006B7173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66A313A4" wp14:editId="44934A1C">
            <wp:extent cx="2362224" cy="506446"/>
            <wp:effectExtent l="0" t="0" r="0" b="0"/>
            <wp:docPr id="637725515" name="Picture 637725515" descr="pause button is available when reading is ac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r="27724" b="83174"/>
                    <a:stretch>
                      <a:fillRect/>
                    </a:stretch>
                  </pic:blipFill>
                  <pic:spPr>
                    <a:xfrm>
                      <a:off x="0" y="0"/>
                      <a:ext cx="2362224" cy="5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D211" w14:textId="0AC4D069" w:rsidR="006265B4" w:rsidRDefault="5036CA81" w:rsidP="006B7173">
      <w:pPr>
        <w:pStyle w:val="ListParagraph"/>
        <w:numPr>
          <w:ilvl w:val="0"/>
          <w:numId w:val="38"/>
        </w:numPr>
        <w:ind w:left="1080"/>
        <w:rPr>
          <w:rFonts w:eastAsiaTheme="minorEastAsia"/>
        </w:rPr>
      </w:pPr>
      <w:r w:rsidRPr="1D63A15C">
        <w:t xml:space="preserve">To move on from page to page, click on the arrows on the </w:t>
      </w:r>
      <w:r w:rsidR="781D630E" w:rsidRPr="1D63A15C">
        <w:t xml:space="preserve">arrows at the top right corner of the </w:t>
      </w:r>
      <w:r w:rsidR="0513DDD1" w:rsidRPr="1D63A15C">
        <w:t>window</w:t>
      </w:r>
    </w:p>
    <w:p w14:paraId="20AFCE13" w14:textId="45D0C78D" w:rsidR="006265B4" w:rsidRDefault="781D630E" w:rsidP="006B7173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5C37E122" wp14:editId="354FFA45">
            <wp:extent cx="1548309" cy="558407"/>
            <wp:effectExtent l="0" t="0" r="0" b="0"/>
            <wp:docPr id="775508711" name="Picture 775508711" descr="next and previous pag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51" cy="5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87BE" w14:textId="54352C20" w:rsidR="2D64EA54" w:rsidRDefault="69072063" w:rsidP="00B91ABE">
      <w:pPr>
        <w:pStyle w:val="Heading1"/>
        <w:rPr>
          <w:rFonts w:eastAsia="Times New Roman"/>
        </w:rPr>
      </w:pPr>
      <w:r w:rsidRPr="1D63A15C">
        <w:rPr>
          <w:rFonts w:eastAsia="Times New Roman"/>
        </w:rPr>
        <w:t>Changing Reading Speed and Voice</w:t>
      </w:r>
    </w:p>
    <w:p w14:paraId="3CFFEC1C" w14:textId="66AABE6F" w:rsidR="006265B4" w:rsidRDefault="577B063B" w:rsidP="001B4283">
      <w:pPr>
        <w:pStyle w:val="ListParagraph"/>
        <w:numPr>
          <w:ilvl w:val="0"/>
          <w:numId w:val="39"/>
        </w:numPr>
        <w:ind w:left="1080"/>
      </w:pPr>
      <w:r w:rsidRPr="1D63A15C">
        <w:t>C</w:t>
      </w:r>
      <w:r w:rsidR="69072063" w:rsidRPr="1D63A15C">
        <w:t>lick on “</w:t>
      </w:r>
      <w:r w:rsidR="32C610B4" w:rsidRPr="1D63A15C">
        <w:t>Audio Options</w:t>
      </w:r>
      <w:r w:rsidR="69072063" w:rsidRPr="1D63A15C">
        <w:t xml:space="preserve">” </w:t>
      </w:r>
      <w:r w:rsidR="0DF04AD9" w:rsidRPr="1D63A15C">
        <w:t>and a drop-down menu will appear</w:t>
      </w:r>
    </w:p>
    <w:p w14:paraId="3541F3A5" w14:textId="77777777" w:rsidR="00291B44" w:rsidRDefault="00291B44" w:rsidP="001B4283">
      <w:pPr>
        <w:pStyle w:val="ListParagraph"/>
        <w:ind w:left="1080"/>
        <w:jc w:val="center"/>
        <w:rPr>
          <w:noProof/>
        </w:rPr>
      </w:pPr>
    </w:p>
    <w:p w14:paraId="0030A42F" w14:textId="3E0086D8" w:rsidR="006265B4" w:rsidRDefault="00291B44" w:rsidP="001B4283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074CECF3" wp14:editId="18231830">
            <wp:extent cx="2658608" cy="2857620"/>
            <wp:effectExtent l="0" t="0" r="8890" b="0"/>
            <wp:docPr id="7" name="Picture 7" descr="audio options menu with red boxes around speed, voice, and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933" r="3743" b="4961"/>
                    <a:stretch/>
                  </pic:blipFill>
                  <pic:spPr bwMode="auto">
                    <a:xfrm>
                      <a:off x="0" y="0"/>
                      <a:ext cx="2690465" cy="28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A5D71" w14:textId="3BBAA277" w:rsidR="00DA41E6" w:rsidRDefault="52CB35CC" w:rsidP="001B4283">
      <w:pPr>
        <w:pStyle w:val="ListParagraph"/>
        <w:numPr>
          <w:ilvl w:val="0"/>
          <w:numId w:val="39"/>
        </w:numPr>
        <w:ind w:left="1080"/>
        <w:rPr>
          <w:noProof/>
        </w:rPr>
      </w:pPr>
      <w:r w:rsidRPr="1D63A15C">
        <w:lastRenderedPageBreak/>
        <w:t xml:space="preserve">In the drop-down menu </w:t>
      </w:r>
      <w:r w:rsidR="66CF81CD" w:rsidRPr="1D63A15C">
        <w:t>you can</w:t>
      </w:r>
      <w:r w:rsidRPr="1D63A15C">
        <w:t xml:space="preserve"> select a </w:t>
      </w:r>
      <w:r w:rsidR="5501B2B9" w:rsidRPr="1D63A15C">
        <w:t xml:space="preserve">voice, speed and </w:t>
      </w:r>
      <w:r w:rsidRPr="1D63A15C">
        <w:t xml:space="preserve">language. </w:t>
      </w:r>
    </w:p>
    <w:p w14:paraId="4609E253" w14:textId="1B3F1069" w:rsidR="1F5FFD94" w:rsidRDefault="1F5FFD94" w:rsidP="001B4283">
      <w:pPr>
        <w:pStyle w:val="ListParagraph"/>
        <w:numPr>
          <w:ilvl w:val="0"/>
          <w:numId w:val="39"/>
        </w:numPr>
        <w:ind w:left="1080"/>
        <w:rPr>
          <w:rFonts w:eastAsiaTheme="minorEastAsia"/>
        </w:rPr>
      </w:pPr>
      <w:r w:rsidRPr="1D63A15C">
        <w:t>You can also click “F11” to increase or “F12” to decrease the speed of the voice</w:t>
      </w:r>
      <w:r w:rsidR="00323EFA">
        <w:t xml:space="preserve"> at </w:t>
      </w:r>
      <w:proofErr w:type="spellStart"/>
      <w:r w:rsidR="00323EFA">
        <w:t>anytime</w:t>
      </w:r>
      <w:proofErr w:type="spellEnd"/>
      <w:r w:rsidRPr="1D63A15C">
        <w:t xml:space="preserve">. </w:t>
      </w:r>
    </w:p>
    <w:p w14:paraId="1ABD38AF" w14:textId="24D04884" w:rsidR="14D5DAB7" w:rsidRDefault="14D5DAB7" w:rsidP="00B91ABE">
      <w:pPr>
        <w:pStyle w:val="Heading1"/>
        <w:rPr>
          <w:rFonts w:eastAsia="Times New Roman"/>
        </w:rPr>
      </w:pPr>
      <w:r w:rsidRPr="01B9FEBD">
        <w:rPr>
          <w:rFonts w:eastAsia="Times New Roman"/>
        </w:rPr>
        <w:t>How to Highligh</w:t>
      </w:r>
      <w:r w:rsidR="085F3AC8" w:rsidRPr="01B9FEBD">
        <w:rPr>
          <w:rFonts w:eastAsia="Times New Roman"/>
        </w:rPr>
        <w:t>t</w:t>
      </w:r>
    </w:p>
    <w:p w14:paraId="65C36545" w14:textId="2AF49A35" w:rsidR="4BE29B1E" w:rsidRDefault="4BE29B1E" w:rsidP="004F17C8">
      <w:pPr>
        <w:pStyle w:val="ListParagraph"/>
        <w:numPr>
          <w:ilvl w:val="0"/>
          <w:numId w:val="40"/>
        </w:numPr>
        <w:ind w:left="1080"/>
        <w:rPr>
          <w:rFonts w:eastAsiaTheme="minorEastAsia"/>
        </w:rPr>
      </w:pPr>
      <w:r w:rsidRPr="01B9FEBD">
        <w:t xml:space="preserve">On the </w:t>
      </w:r>
      <w:r w:rsidR="0044584F">
        <w:t xml:space="preserve">toolbar </w:t>
      </w:r>
      <w:r w:rsidRPr="01B9FEBD">
        <w:t xml:space="preserve">on the </w:t>
      </w:r>
      <w:r w:rsidR="0044584F">
        <w:t>left</w:t>
      </w:r>
      <w:r w:rsidRPr="01B9FEBD">
        <w:t>, you will find the highlighting tool.</w:t>
      </w:r>
    </w:p>
    <w:p w14:paraId="7183789A" w14:textId="60BC7E5D" w:rsidR="5B5CCB76" w:rsidRDefault="00E823C8" w:rsidP="00E823C8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A4892FF" wp14:editId="2926393A">
            <wp:extent cx="3931035" cy="2625394"/>
            <wp:effectExtent l="0" t="0" r="0" b="3810"/>
            <wp:docPr id="8" name="Picture 8" descr="highlighter menu with color options, circle options and strike thr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9029" cy="2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3512" w14:textId="20E596E2" w:rsidR="14D5DAB7" w:rsidRDefault="00313849" w:rsidP="004F17C8">
      <w:pPr>
        <w:pStyle w:val="ListParagraph"/>
        <w:numPr>
          <w:ilvl w:val="0"/>
          <w:numId w:val="40"/>
        </w:numPr>
        <w:ind w:left="1080"/>
      </w:pPr>
      <w:r>
        <w:t>C</w:t>
      </w:r>
      <w:r w:rsidR="7FAB7B94" w:rsidRPr="7C57DF1A">
        <w:t>lick the highlighting tool,</w:t>
      </w:r>
      <w:r w:rsidR="00BD31DA">
        <w:t xml:space="preserve"> to pick your color to start highlighting</w:t>
      </w:r>
      <w:r w:rsidR="0ABBE923" w:rsidRPr="7C57DF1A">
        <w:t xml:space="preserve">. </w:t>
      </w:r>
    </w:p>
    <w:p w14:paraId="73B03EC5" w14:textId="77777777" w:rsidR="00086F20" w:rsidRDefault="32829E2D" w:rsidP="00086F20">
      <w:pPr>
        <w:pStyle w:val="ListParagraph"/>
        <w:numPr>
          <w:ilvl w:val="0"/>
          <w:numId w:val="40"/>
        </w:numPr>
        <w:ind w:left="1080"/>
      </w:pPr>
      <w:r w:rsidRPr="7C57DF1A">
        <w:t xml:space="preserve">After the highlighter selection </w:t>
      </w:r>
      <w:r w:rsidR="0DFEA2EB" w:rsidRPr="7C57DF1A">
        <w:t>is made, click and drag on the text that you wish to be highlighted.</w:t>
      </w:r>
    </w:p>
    <w:p w14:paraId="199FCD1A" w14:textId="485EB0C5" w:rsidR="006265B4" w:rsidRDefault="5E6CC83F" w:rsidP="000D0497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4F00E405" wp14:editId="2CE1ADEB">
            <wp:extent cx="4006735" cy="2042600"/>
            <wp:effectExtent l="0" t="0" r="0" b="0"/>
            <wp:docPr id="46266666" name="Picture 46266666" descr="document with highlighted yellow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/>
                    <a:stretch>
                      <a:fillRect/>
                    </a:stretch>
                  </pic:blipFill>
                  <pic:spPr>
                    <a:xfrm>
                      <a:off x="0" y="0"/>
                      <a:ext cx="4006735" cy="20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0AE2" w14:textId="77777777" w:rsidR="00CB4823" w:rsidRDefault="00CB4823">
      <w:pPr>
        <w:spacing w:after="160" w:line="259" w:lineRule="auto"/>
        <w:rPr>
          <w:rFonts w:eastAsia="Times New Roman" w:cstheme="majorBidi"/>
          <w:b/>
          <w:color w:val="000000" w:themeColor="text1"/>
          <w:sz w:val="40"/>
          <w:szCs w:val="32"/>
        </w:rPr>
      </w:pPr>
      <w:r>
        <w:rPr>
          <w:rFonts w:eastAsia="Times New Roman"/>
        </w:rPr>
        <w:br w:type="page"/>
      </w:r>
    </w:p>
    <w:p w14:paraId="5652B305" w14:textId="042DF3EA" w:rsidR="006265B4" w:rsidRDefault="471E6AA9" w:rsidP="00B91ABE">
      <w:pPr>
        <w:pStyle w:val="Heading1"/>
        <w:rPr>
          <w:rFonts w:eastAsia="Times New Roman"/>
        </w:rPr>
      </w:pPr>
      <w:r w:rsidRPr="1D63A15C">
        <w:rPr>
          <w:rFonts w:eastAsia="Times New Roman"/>
        </w:rPr>
        <w:lastRenderedPageBreak/>
        <w:t>How to A</w:t>
      </w:r>
      <w:r w:rsidR="5B9CD6AD" w:rsidRPr="1D63A15C">
        <w:rPr>
          <w:rFonts w:eastAsia="Times New Roman"/>
        </w:rPr>
        <w:t>dd Notes</w:t>
      </w:r>
    </w:p>
    <w:p w14:paraId="321E7E48" w14:textId="17113137" w:rsidR="006265B4" w:rsidRPr="00CC03AD" w:rsidRDefault="471E6AA9" w:rsidP="00CB4823">
      <w:pPr>
        <w:pStyle w:val="ListParagraph"/>
        <w:numPr>
          <w:ilvl w:val="0"/>
          <w:numId w:val="41"/>
        </w:numPr>
        <w:ind w:left="1080"/>
      </w:pPr>
      <w:r w:rsidRPr="00CC03AD">
        <w:t xml:space="preserve">We recommend </w:t>
      </w:r>
      <w:r w:rsidR="4A71C492" w:rsidRPr="00CC03AD">
        <w:t xml:space="preserve">the </w:t>
      </w:r>
      <w:r w:rsidRPr="00CC03AD">
        <w:t xml:space="preserve">use </w:t>
      </w:r>
      <w:r w:rsidR="6EDBA1F1" w:rsidRPr="00CC03AD">
        <w:t>of the sticky notes option</w:t>
      </w:r>
      <w:r w:rsidRPr="00CC03AD">
        <w:t xml:space="preserve">. </w:t>
      </w:r>
    </w:p>
    <w:p w14:paraId="5BF3A825" w14:textId="622B1311" w:rsidR="006265B4" w:rsidRPr="00CC03AD" w:rsidRDefault="3F4BD534" w:rsidP="00CB4823">
      <w:pPr>
        <w:pStyle w:val="ListParagraph"/>
        <w:numPr>
          <w:ilvl w:val="0"/>
          <w:numId w:val="41"/>
        </w:numPr>
        <w:ind w:left="1080"/>
      </w:pPr>
      <w:r w:rsidRPr="00CC03AD">
        <w:t xml:space="preserve">Click on the </w:t>
      </w:r>
      <w:r w:rsidR="00323EFA">
        <w:t>s</w:t>
      </w:r>
      <w:r w:rsidR="7AA28286" w:rsidRPr="00CC03AD">
        <w:t xml:space="preserve">ticky </w:t>
      </w:r>
      <w:proofErr w:type="gramStart"/>
      <w:r w:rsidR="00323EFA">
        <w:t>n</w:t>
      </w:r>
      <w:r w:rsidR="7AA28286" w:rsidRPr="00CC03AD">
        <w:t>otes</w:t>
      </w:r>
      <w:proofErr w:type="gramEnd"/>
      <w:r w:rsidRPr="00CC03AD">
        <w:t xml:space="preserve"> icon in the </w:t>
      </w:r>
      <w:r w:rsidR="00A24261" w:rsidRPr="00CC03AD">
        <w:t>toolbar</w:t>
      </w:r>
      <w:r w:rsidRPr="00CC03AD">
        <w:t xml:space="preserve"> menu. </w:t>
      </w:r>
      <w:r w:rsidR="2636EB5D" w:rsidRPr="00CC03AD">
        <w:t xml:space="preserve">Click </w:t>
      </w:r>
      <w:r w:rsidR="0CBFDA66" w:rsidRPr="00CC03AD">
        <w:t xml:space="preserve">on the book where you want the </w:t>
      </w:r>
      <w:r w:rsidR="00CB4823" w:rsidRPr="00CC03AD">
        <w:t>note and</w:t>
      </w:r>
      <w:r w:rsidR="0CBFDA66" w:rsidRPr="00CC03AD">
        <w:t xml:space="preserve"> start typing. </w:t>
      </w:r>
    </w:p>
    <w:p w14:paraId="0ACA43BE" w14:textId="2675E2B2" w:rsidR="2154E4B7" w:rsidRDefault="2154E4B7" w:rsidP="00CB4823">
      <w:pPr>
        <w:ind w:left="1080" w:hanging="360"/>
        <w:jc w:val="center"/>
      </w:pPr>
      <w:r>
        <w:rPr>
          <w:noProof/>
        </w:rPr>
        <w:drawing>
          <wp:inline distT="0" distB="0" distL="0" distR="0" wp14:anchorId="1ADE7EF6" wp14:editId="22E34CF3">
            <wp:extent cx="932831" cy="2154169"/>
            <wp:effectExtent l="0" t="0" r="635" b="0"/>
            <wp:docPr id="2036214168" name="Picture 2036214168" descr="Sticky note tool in lef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3" b="33370"/>
                    <a:stretch/>
                  </pic:blipFill>
                  <pic:spPr bwMode="auto">
                    <a:xfrm>
                      <a:off x="0" y="0"/>
                      <a:ext cx="939871" cy="21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CB609" w14:textId="163D55DA" w:rsidR="4124ED2C" w:rsidRDefault="4124ED2C" w:rsidP="00B91ABE">
      <w:pPr>
        <w:pStyle w:val="Heading1"/>
        <w:rPr>
          <w:rFonts w:eastAsia="Times New Roman"/>
        </w:rPr>
      </w:pPr>
      <w:r w:rsidRPr="472F0722">
        <w:rPr>
          <w:rFonts w:eastAsia="Times New Roman"/>
        </w:rPr>
        <w:t xml:space="preserve">How to </w:t>
      </w:r>
      <w:r w:rsidR="00BB6C27">
        <w:rPr>
          <w:rFonts w:eastAsia="Times New Roman"/>
        </w:rPr>
        <w:t>E</w:t>
      </w:r>
      <w:r w:rsidRPr="472F0722">
        <w:rPr>
          <w:rFonts w:eastAsia="Times New Roman"/>
        </w:rPr>
        <w:t>xtract Highlights and Annotations</w:t>
      </w:r>
    </w:p>
    <w:p w14:paraId="19A6EFDC" w14:textId="6E52888E" w:rsidR="4582E310" w:rsidRDefault="4582E310" w:rsidP="00BB03C1">
      <w:pPr>
        <w:pStyle w:val="ListParagraph"/>
        <w:numPr>
          <w:ilvl w:val="0"/>
          <w:numId w:val="42"/>
        </w:numPr>
        <w:ind w:left="1080"/>
      </w:pPr>
      <w:r w:rsidRPr="472F0722">
        <w:t xml:space="preserve">Click “File” </w:t>
      </w:r>
      <w:r w:rsidR="354EE8F0" w:rsidRPr="472F0722">
        <w:t>and hover over “Extract”</w:t>
      </w:r>
    </w:p>
    <w:p w14:paraId="5CA87BF7" w14:textId="68BA9A7B" w:rsidR="4124ED2C" w:rsidRDefault="4124ED2C" w:rsidP="00BB03C1">
      <w:pPr>
        <w:pStyle w:val="ListParagraph"/>
        <w:numPr>
          <w:ilvl w:val="0"/>
          <w:numId w:val="42"/>
        </w:numPr>
        <w:ind w:left="1080"/>
      </w:pPr>
      <w:r w:rsidRPr="472F0722">
        <w:t>Click “Extract Notes &amp; Highlighted Text...”</w:t>
      </w:r>
    </w:p>
    <w:p w14:paraId="09436D1F" w14:textId="2BD9654E" w:rsidR="4124ED2C" w:rsidRDefault="00AD5820" w:rsidP="00086F20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4E101B1B" wp14:editId="1EF45C9E">
            <wp:extent cx="3702478" cy="3603587"/>
            <wp:effectExtent l="0" t="0" r="0" b="0"/>
            <wp:docPr id="9" name="Picture 9" descr="file menu expanded with the Extract option highlighted and the submenu option Extract notes and highlights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0961" cy="36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876A" w14:textId="3026B82C" w:rsidR="4124ED2C" w:rsidRDefault="3E92C7E6" w:rsidP="00BB03C1">
      <w:pPr>
        <w:pStyle w:val="ListParagraph"/>
        <w:numPr>
          <w:ilvl w:val="0"/>
          <w:numId w:val="42"/>
        </w:numPr>
        <w:ind w:left="1080"/>
        <w:rPr>
          <w:rFonts w:eastAsiaTheme="minorEastAsia"/>
        </w:rPr>
      </w:pPr>
      <w:r w:rsidRPr="1D63A15C">
        <w:lastRenderedPageBreak/>
        <w:t xml:space="preserve">The </w:t>
      </w:r>
      <w:r w:rsidR="6212658D" w:rsidRPr="1D63A15C">
        <w:t>Extraction options</w:t>
      </w:r>
      <w:r w:rsidRPr="1D63A15C">
        <w:t xml:space="preserve"> wi</w:t>
      </w:r>
      <w:r w:rsidR="75429D08" w:rsidRPr="1D63A15C">
        <w:t>ndow allows you to select which notes and color highlights to extract. Select your preferences and</w:t>
      </w:r>
      <w:r w:rsidR="4124ED2C" w:rsidRPr="1D63A15C">
        <w:t xml:space="preserve"> click </w:t>
      </w:r>
      <w:bookmarkStart w:id="0" w:name="_GoBack"/>
      <w:bookmarkEnd w:id="0"/>
      <w:r w:rsidR="4124ED2C" w:rsidRPr="1D63A15C">
        <w:t>“</w:t>
      </w:r>
      <w:r w:rsidR="6CBCE431" w:rsidRPr="1D63A15C">
        <w:t>OK.”</w:t>
      </w:r>
      <w:r w:rsidR="4124ED2C" w:rsidRPr="1D63A15C">
        <w:t xml:space="preserve"> </w:t>
      </w:r>
    </w:p>
    <w:p w14:paraId="584A9A6F" w14:textId="7ACA33AC" w:rsidR="4124ED2C" w:rsidRDefault="00BB03C1" w:rsidP="00BB03C1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A2D5089" wp14:editId="30A73028">
            <wp:extent cx="2624705" cy="3668820"/>
            <wp:effectExtent l="0" t="0" r="4445" b="8255"/>
            <wp:docPr id="10" name="Picture 10" descr="extract annotations options with checkboxes for note types and highlight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0348" cy="371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C066" w14:textId="2BEA6BC9" w:rsidR="5D6FF0CF" w:rsidRDefault="4124ED2C" w:rsidP="00BB03C1">
      <w:pPr>
        <w:pStyle w:val="ListParagraph"/>
        <w:numPr>
          <w:ilvl w:val="0"/>
          <w:numId w:val="42"/>
        </w:numPr>
        <w:ind w:left="1080"/>
      </w:pPr>
      <w:r w:rsidRPr="472F0722">
        <w:t xml:space="preserve">The notes will be displayed in a new window, with your </w:t>
      </w:r>
      <w:r w:rsidR="006A0236">
        <w:t>notes and highlights. We recommend copying and pasting this to a Word document for ease of access later.</w:t>
      </w:r>
    </w:p>
    <w:p w14:paraId="04F1FA67" w14:textId="77777777" w:rsidR="00E75B89" w:rsidRDefault="00E75B89">
      <w:pPr>
        <w:spacing w:after="160" w:line="259" w:lineRule="auto"/>
        <w:rPr>
          <w:rFonts w:eastAsia="Times New Roman" w:cstheme="majorBidi"/>
          <w:b/>
          <w:color w:val="000000" w:themeColor="text1"/>
          <w:sz w:val="40"/>
          <w:szCs w:val="32"/>
        </w:rPr>
      </w:pPr>
      <w:r>
        <w:rPr>
          <w:rFonts w:eastAsia="Times New Roman"/>
        </w:rPr>
        <w:br w:type="page"/>
      </w:r>
    </w:p>
    <w:p w14:paraId="262D5E7D" w14:textId="58350447" w:rsidR="7C57DF1A" w:rsidRDefault="3E1FC766" w:rsidP="00B91ABE">
      <w:pPr>
        <w:pStyle w:val="Heading1"/>
        <w:rPr>
          <w:rFonts w:eastAsia="Times New Roman"/>
        </w:rPr>
      </w:pPr>
      <w:r w:rsidRPr="0C7CD2B9">
        <w:rPr>
          <w:rFonts w:eastAsia="Times New Roman"/>
        </w:rPr>
        <w:lastRenderedPageBreak/>
        <w:t>How to Create Audio files</w:t>
      </w:r>
    </w:p>
    <w:p w14:paraId="416896A2" w14:textId="174E09F7" w:rsidR="7C57DF1A" w:rsidRPr="00493A9A" w:rsidRDefault="3E1FC766" w:rsidP="00E75B89">
      <w:pPr>
        <w:pStyle w:val="ListParagraph"/>
        <w:numPr>
          <w:ilvl w:val="0"/>
          <w:numId w:val="43"/>
        </w:numPr>
        <w:ind w:left="1080"/>
      </w:pPr>
      <w:r w:rsidRPr="00493A9A">
        <w:t>Open</w:t>
      </w:r>
      <w:r w:rsidR="67C4E207" w:rsidRPr="00493A9A">
        <w:t xml:space="preserve"> document you want as an audio file</w:t>
      </w:r>
      <w:r w:rsidR="00E75B89">
        <w:t xml:space="preserve">. </w:t>
      </w:r>
      <w:r w:rsidR="67C4E207" w:rsidRPr="00493A9A">
        <w:t>Select the “File” menu</w:t>
      </w:r>
    </w:p>
    <w:p w14:paraId="7CD72FAA" w14:textId="01AD709B" w:rsidR="7C57DF1A" w:rsidRDefault="67C4E207" w:rsidP="00E75B89">
      <w:pPr>
        <w:pStyle w:val="ListParagraph"/>
        <w:numPr>
          <w:ilvl w:val="0"/>
          <w:numId w:val="43"/>
        </w:numPr>
        <w:ind w:left="1080"/>
        <w:rPr>
          <w:rFonts w:eastAsiaTheme="minorEastAsia"/>
        </w:rPr>
      </w:pPr>
      <w:r w:rsidRPr="00493A9A">
        <w:t xml:space="preserve">Select </w:t>
      </w:r>
      <w:r w:rsidR="0F67DF9D" w:rsidRPr="00493A9A">
        <w:t xml:space="preserve">“Audio Files” and click on </w:t>
      </w:r>
      <w:r w:rsidR="3E1FC766" w:rsidRPr="00493A9A">
        <w:t>“Create Audio File</w:t>
      </w:r>
      <w:r w:rsidR="0F9A01D8" w:rsidRPr="00493A9A">
        <w:t>..</w:t>
      </w:r>
      <w:r w:rsidR="3E1FC766" w:rsidRPr="00493A9A">
        <w:t>.”</w:t>
      </w:r>
      <w:r w:rsidR="19FB6BEC" w:rsidRPr="1D63A15C">
        <w:t xml:space="preserve"> </w:t>
      </w:r>
    </w:p>
    <w:p w14:paraId="5C3B3D03" w14:textId="3CF30EC8" w:rsidR="7C57DF1A" w:rsidRDefault="00E210D7" w:rsidP="00E75B89">
      <w:pPr>
        <w:ind w:left="1080"/>
        <w:jc w:val="center"/>
      </w:pPr>
      <w:r>
        <w:rPr>
          <w:noProof/>
        </w:rPr>
        <w:drawing>
          <wp:inline distT="0" distB="0" distL="0" distR="0" wp14:anchorId="538AE306" wp14:editId="462C2195">
            <wp:extent cx="2387486" cy="2905884"/>
            <wp:effectExtent l="0" t="0" r="0" b="8890"/>
            <wp:docPr id="11" name="Picture 11" descr="file menu expanded with the option Audio Files selected, and the submenu showing the selection of Create Audio 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3381" cy="294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84DA" w14:textId="7E72AEFF" w:rsidR="7C57DF1A" w:rsidRPr="00493A9A" w:rsidRDefault="2D3B9200" w:rsidP="00E75B89">
      <w:pPr>
        <w:pStyle w:val="ListParagraph"/>
        <w:numPr>
          <w:ilvl w:val="0"/>
          <w:numId w:val="43"/>
        </w:numPr>
        <w:ind w:left="1080"/>
      </w:pPr>
      <w:r w:rsidRPr="00493A9A">
        <w:t>In the Create Audio File window, select your options</w:t>
      </w:r>
      <w:r w:rsidR="0028767F">
        <w:t xml:space="preserve"> </w:t>
      </w:r>
      <w:r w:rsidR="66F10672" w:rsidRPr="00493A9A">
        <w:t>voice and speed.</w:t>
      </w:r>
      <w:r w:rsidR="3E1FC766" w:rsidRPr="00493A9A">
        <w:t xml:space="preserve"> </w:t>
      </w:r>
      <w:r w:rsidR="2F135814" w:rsidRPr="00493A9A">
        <w:t xml:space="preserve">Choose the format </w:t>
      </w:r>
      <w:proofErr w:type="gramStart"/>
      <w:r w:rsidR="2F135814" w:rsidRPr="00493A9A">
        <w:t>MP3, and</w:t>
      </w:r>
      <w:proofErr w:type="gramEnd"/>
      <w:r w:rsidR="2F135814" w:rsidRPr="00493A9A">
        <w:t xml:space="preserve"> name your file.</w:t>
      </w:r>
      <w:r w:rsidR="33C217B6" w:rsidRPr="00493A9A">
        <w:t xml:space="preserve"> </w:t>
      </w:r>
      <w:r w:rsidR="2F135814" w:rsidRPr="00493A9A">
        <w:t>Choose your option of adding to iTunes or Windows Media Player</w:t>
      </w:r>
      <w:r w:rsidR="4C87F89A" w:rsidRPr="00493A9A">
        <w:t>. Click “Ok”</w:t>
      </w:r>
      <w:r w:rsidR="1A058C6B" w:rsidRPr="00493A9A">
        <w:t xml:space="preserve"> </w:t>
      </w:r>
      <w:r w:rsidR="4C87F89A" w:rsidRPr="00493A9A">
        <w:t>to start creating the audio file</w:t>
      </w:r>
    </w:p>
    <w:p w14:paraId="226A071B" w14:textId="05F1F0E8" w:rsidR="7C57DF1A" w:rsidRDefault="275B5EF4" w:rsidP="00E75B89">
      <w:pPr>
        <w:ind w:left="1080"/>
        <w:jc w:val="center"/>
      </w:pPr>
      <w:r>
        <w:rPr>
          <w:noProof/>
        </w:rPr>
        <w:drawing>
          <wp:inline distT="0" distB="0" distL="0" distR="0" wp14:anchorId="25E8A2F6" wp14:editId="7E6FA7F4">
            <wp:extent cx="3954920" cy="1971122"/>
            <wp:effectExtent l="0" t="0" r="7620" b="0"/>
            <wp:docPr id="661271385" name="Picture 661271385" descr="Create Audio File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909" cy="19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8F51" w14:textId="77777777" w:rsidR="0098646D" w:rsidRPr="0098646D" w:rsidRDefault="275B5EF4" w:rsidP="00E75B89">
      <w:pPr>
        <w:pStyle w:val="ListParagraph"/>
        <w:numPr>
          <w:ilvl w:val="0"/>
          <w:numId w:val="43"/>
        </w:numPr>
        <w:ind w:left="1080"/>
        <w:rPr>
          <w:rFonts w:eastAsiaTheme="minorEastAsia"/>
          <w:sz w:val="24"/>
          <w:szCs w:val="24"/>
        </w:rPr>
      </w:pPr>
      <w:r w:rsidRPr="003F1FCC">
        <w:t>A</w:t>
      </w:r>
      <w:r w:rsidR="60C4AE5B" w:rsidRPr="003F1FCC">
        <w:t xml:space="preserve"> status bar will </w:t>
      </w:r>
      <w:r w:rsidR="270DA50C" w:rsidRPr="003F1FCC">
        <w:t>appear as a separate window.</w:t>
      </w:r>
      <w:r w:rsidR="3E1FC766" w:rsidRPr="1D63A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CCF51D" w14:textId="09FA394A" w:rsidR="7C57DF1A" w:rsidRDefault="476CFEB3" w:rsidP="0098646D">
      <w:pPr>
        <w:pStyle w:val="ListParagraph"/>
        <w:ind w:left="1440"/>
        <w:jc w:val="center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62B83C" wp14:editId="7DFA13A1">
            <wp:extent cx="3113448" cy="1031729"/>
            <wp:effectExtent l="0" t="0" r="0" b="0"/>
            <wp:docPr id="1220579943" name="Picture 1220579943" descr="Audio Spooler status window with status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485" r="11012" b="4804"/>
                    <a:stretch/>
                  </pic:blipFill>
                  <pic:spPr bwMode="auto">
                    <a:xfrm>
                      <a:off x="0" y="0"/>
                      <a:ext cx="3232981" cy="107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7C57DF1A" w:rsidSect="004C791E">
      <w:headerReference w:type="default" r:id="rId25"/>
      <w:footerReference w:type="default" r:id="rId26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79832" w14:textId="77777777" w:rsidR="00C12F29" w:rsidRDefault="00C12F29" w:rsidP="004C791E">
      <w:pPr>
        <w:spacing w:after="0"/>
      </w:pPr>
      <w:r>
        <w:separator/>
      </w:r>
    </w:p>
  </w:endnote>
  <w:endnote w:type="continuationSeparator" w:id="0">
    <w:p w14:paraId="0252E05A" w14:textId="77777777" w:rsidR="00C12F29" w:rsidRDefault="00C12F29" w:rsidP="004C79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32823" w14:textId="70D4FE33" w:rsidR="00F3561C" w:rsidRDefault="00F3561C" w:rsidP="005A39E4">
    <w:pPr>
      <w:pStyle w:val="Footer"/>
      <w:jc w:val="center"/>
    </w:pPr>
    <w:proofErr w:type="gramStart"/>
    <w:r w:rsidRPr="002512B4">
      <w:rPr>
        <w:rFonts w:ascii="Montserrat" w:hAnsi="Montserrat"/>
        <w:sz w:val="18"/>
        <w:lang w:val="es-MX"/>
      </w:rPr>
      <w:t>909.869.3333  •</w:t>
    </w:r>
    <w:proofErr w:type="gramEnd"/>
    <w:r w:rsidRPr="002512B4">
      <w:rPr>
        <w:rFonts w:ascii="Montserrat" w:hAnsi="Montserrat"/>
        <w:sz w:val="18"/>
        <w:lang w:val="es-MX"/>
      </w:rPr>
      <w:t xml:space="preserve">  cpp.edu/</w:t>
    </w:r>
    <w:proofErr w:type="spellStart"/>
    <w:r w:rsidRPr="002512B4">
      <w:rPr>
        <w:rFonts w:ascii="Montserrat" w:hAnsi="Montserrat"/>
        <w:sz w:val="18"/>
        <w:lang w:val="es-MX"/>
      </w:rPr>
      <w:t>drc</w:t>
    </w:r>
    <w:proofErr w:type="spellEnd"/>
    <w:r w:rsidRPr="002512B4">
      <w:rPr>
        <w:rFonts w:ascii="Montserrat" w:hAnsi="Montserrat"/>
        <w:sz w:val="18"/>
        <w:lang w:val="es-MX"/>
      </w:rPr>
      <w:t xml:space="preserve">  •  drc@cpp.edu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22316" w14:textId="77777777" w:rsidR="00C12F29" w:rsidRDefault="00C12F29" w:rsidP="004C791E">
      <w:pPr>
        <w:spacing w:after="0"/>
      </w:pPr>
      <w:r>
        <w:separator/>
      </w:r>
    </w:p>
  </w:footnote>
  <w:footnote w:type="continuationSeparator" w:id="0">
    <w:p w14:paraId="64BDB6B0" w14:textId="77777777" w:rsidR="00C12F29" w:rsidRDefault="00C12F29" w:rsidP="004C79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F7818" w14:textId="206C7603" w:rsidR="004C791E" w:rsidRDefault="004C791E" w:rsidP="00D1301F">
    <w:pPr>
      <w:pStyle w:val="Header"/>
      <w:ind w:left="-720"/>
    </w:pPr>
    <w:r>
      <w:rPr>
        <w:noProof/>
      </w:rPr>
      <w:drawing>
        <wp:inline distT="0" distB="0" distL="0" distR="0" wp14:anchorId="6CFAB9D5" wp14:editId="69B8144A">
          <wp:extent cx="2619375" cy="822753"/>
          <wp:effectExtent l="0" t="0" r="0" b="0"/>
          <wp:docPr id="3" name="Picture 3" descr="Cal Poly Pomona Logo with Disability Resource Center below i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RC Letterhead Jan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822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D24D6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08404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EA27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3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E04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C00D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B85A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DC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72D0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A88A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9449C"/>
    <w:multiLevelType w:val="hybridMultilevel"/>
    <w:tmpl w:val="A3C065D2"/>
    <w:lvl w:ilvl="0" w:tplc="8C96F270">
      <w:start w:val="1"/>
      <w:numFmt w:val="decimal"/>
      <w:lvlText w:val="%1."/>
      <w:lvlJc w:val="left"/>
      <w:pPr>
        <w:ind w:left="720" w:hanging="360"/>
      </w:pPr>
    </w:lvl>
    <w:lvl w:ilvl="1" w:tplc="6A5A5B06">
      <w:start w:val="1"/>
      <w:numFmt w:val="lowerLetter"/>
      <w:lvlText w:val="%2."/>
      <w:lvlJc w:val="left"/>
      <w:pPr>
        <w:ind w:left="1440" w:hanging="360"/>
      </w:pPr>
    </w:lvl>
    <w:lvl w:ilvl="2" w:tplc="6C3E24AE">
      <w:start w:val="1"/>
      <w:numFmt w:val="lowerRoman"/>
      <w:lvlText w:val="%3."/>
      <w:lvlJc w:val="right"/>
      <w:pPr>
        <w:ind w:left="2160" w:hanging="180"/>
      </w:pPr>
    </w:lvl>
    <w:lvl w:ilvl="3" w:tplc="968AB250">
      <w:start w:val="1"/>
      <w:numFmt w:val="decimal"/>
      <w:lvlText w:val="%4."/>
      <w:lvlJc w:val="left"/>
      <w:pPr>
        <w:ind w:left="2880" w:hanging="360"/>
      </w:pPr>
    </w:lvl>
    <w:lvl w:ilvl="4" w:tplc="184A44B8">
      <w:start w:val="1"/>
      <w:numFmt w:val="lowerLetter"/>
      <w:lvlText w:val="%5."/>
      <w:lvlJc w:val="left"/>
      <w:pPr>
        <w:ind w:left="3600" w:hanging="360"/>
      </w:pPr>
    </w:lvl>
    <w:lvl w:ilvl="5" w:tplc="A11E7574">
      <w:start w:val="1"/>
      <w:numFmt w:val="lowerRoman"/>
      <w:lvlText w:val="%6."/>
      <w:lvlJc w:val="right"/>
      <w:pPr>
        <w:ind w:left="4320" w:hanging="180"/>
      </w:pPr>
    </w:lvl>
    <w:lvl w:ilvl="6" w:tplc="6E8EBC92">
      <w:start w:val="1"/>
      <w:numFmt w:val="decimal"/>
      <w:lvlText w:val="%7."/>
      <w:lvlJc w:val="left"/>
      <w:pPr>
        <w:ind w:left="5040" w:hanging="360"/>
      </w:pPr>
    </w:lvl>
    <w:lvl w:ilvl="7" w:tplc="C174FCA6">
      <w:start w:val="1"/>
      <w:numFmt w:val="lowerLetter"/>
      <w:lvlText w:val="%8."/>
      <w:lvlJc w:val="left"/>
      <w:pPr>
        <w:ind w:left="5760" w:hanging="360"/>
      </w:pPr>
    </w:lvl>
    <w:lvl w:ilvl="8" w:tplc="2238FF3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69764F"/>
    <w:multiLevelType w:val="hybridMultilevel"/>
    <w:tmpl w:val="9306CF56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E453F"/>
    <w:multiLevelType w:val="hybridMultilevel"/>
    <w:tmpl w:val="3A08A470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D4ACB"/>
    <w:multiLevelType w:val="hybridMultilevel"/>
    <w:tmpl w:val="1146EB9E"/>
    <w:lvl w:ilvl="0" w:tplc="C11E4AFE">
      <w:start w:val="1"/>
      <w:numFmt w:val="decimal"/>
      <w:lvlText w:val="%1."/>
      <w:lvlJc w:val="left"/>
      <w:pPr>
        <w:ind w:left="720" w:hanging="360"/>
      </w:pPr>
    </w:lvl>
    <w:lvl w:ilvl="1" w:tplc="403247B2">
      <w:start w:val="1"/>
      <w:numFmt w:val="lowerLetter"/>
      <w:lvlText w:val="%2."/>
      <w:lvlJc w:val="left"/>
      <w:pPr>
        <w:ind w:left="1440" w:hanging="360"/>
      </w:pPr>
    </w:lvl>
    <w:lvl w:ilvl="2" w:tplc="C4E069DE">
      <w:start w:val="1"/>
      <w:numFmt w:val="lowerRoman"/>
      <w:lvlText w:val="%3."/>
      <w:lvlJc w:val="right"/>
      <w:pPr>
        <w:ind w:left="2160" w:hanging="180"/>
      </w:pPr>
    </w:lvl>
    <w:lvl w:ilvl="3" w:tplc="C6E60876">
      <w:start w:val="1"/>
      <w:numFmt w:val="decimal"/>
      <w:lvlText w:val="%4."/>
      <w:lvlJc w:val="left"/>
      <w:pPr>
        <w:ind w:left="2880" w:hanging="360"/>
      </w:pPr>
    </w:lvl>
    <w:lvl w:ilvl="4" w:tplc="0C768D82">
      <w:start w:val="1"/>
      <w:numFmt w:val="lowerLetter"/>
      <w:lvlText w:val="%5."/>
      <w:lvlJc w:val="left"/>
      <w:pPr>
        <w:ind w:left="3600" w:hanging="360"/>
      </w:pPr>
    </w:lvl>
    <w:lvl w:ilvl="5" w:tplc="3EE07E2C">
      <w:start w:val="1"/>
      <w:numFmt w:val="lowerRoman"/>
      <w:lvlText w:val="%6."/>
      <w:lvlJc w:val="right"/>
      <w:pPr>
        <w:ind w:left="4320" w:hanging="180"/>
      </w:pPr>
    </w:lvl>
    <w:lvl w:ilvl="6" w:tplc="DABE38EE">
      <w:start w:val="1"/>
      <w:numFmt w:val="decimal"/>
      <w:lvlText w:val="%7."/>
      <w:lvlJc w:val="left"/>
      <w:pPr>
        <w:ind w:left="5040" w:hanging="360"/>
      </w:pPr>
    </w:lvl>
    <w:lvl w:ilvl="7" w:tplc="676E7140">
      <w:start w:val="1"/>
      <w:numFmt w:val="lowerLetter"/>
      <w:lvlText w:val="%8."/>
      <w:lvlJc w:val="left"/>
      <w:pPr>
        <w:ind w:left="5760" w:hanging="360"/>
      </w:pPr>
    </w:lvl>
    <w:lvl w:ilvl="8" w:tplc="2500DF5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08104C"/>
    <w:multiLevelType w:val="hybridMultilevel"/>
    <w:tmpl w:val="D422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4C72"/>
    <w:multiLevelType w:val="hybridMultilevel"/>
    <w:tmpl w:val="C5E218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0D71B27"/>
    <w:multiLevelType w:val="hybridMultilevel"/>
    <w:tmpl w:val="DCC4E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67497"/>
    <w:multiLevelType w:val="hybridMultilevel"/>
    <w:tmpl w:val="4434E5B8"/>
    <w:lvl w:ilvl="0" w:tplc="541656D2">
      <w:start w:val="1"/>
      <w:numFmt w:val="decimal"/>
      <w:lvlText w:val="%1."/>
      <w:lvlJc w:val="left"/>
      <w:pPr>
        <w:ind w:left="720" w:hanging="360"/>
      </w:pPr>
    </w:lvl>
    <w:lvl w:ilvl="1" w:tplc="0A32681E">
      <w:start w:val="1"/>
      <w:numFmt w:val="lowerLetter"/>
      <w:lvlText w:val="%2."/>
      <w:lvlJc w:val="left"/>
      <w:pPr>
        <w:ind w:left="1440" w:hanging="360"/>
      </w:pPr>
    </w:lvl>
    <w:lvl w:ilvl="2" w:tplc="D64CC74E">
      <w:start w:val="1"/>
      <w:numFmt w:val="lowerRoman"/>
      <w:lvlText w:val="%3."/>
      <w:lvlJc w:val="right"/>
      <w:pPr>
        <w:ind w:left="2160" w:hanging="180"/>
      </w:pPr>
    </w:lvl>
    <w:lvl w:ilvl="3" w:tplc="9914FD58">
      <w:start w:val="1"/>
      <w:numFmt w:val="decimal"/>
      <w:lvlText w:val="%4."/>
      <w:lvlJc w:val="left"/>
      <w:pPr>
        <w:ind w:left="2880" w:hanging="360"/>
      </w:pPr>
    </w:lvl>
    <w:lvl w:ilvl="4" w:tplc="BB66EF24">
      <w:start w:val="1"/>
      <w:numFmt w:val="lowerLetter"/>
      <w:lvlText w:val="%5."/>
      <w:lvlJc w:val="left"/>
      <w:pPr>
        <w:ind w:left="3600" w:hanging="360"/>
      </w:pPr>
    </w:lvl>
    <w:lvl w:ilvl="5" w:tplc="F9108846">
      <w:start w:val="1"/>
      <w:numFmt w:val="lowerRoman"/>
      <w:lvlText w:val="%6."/>
      <w:lvlJc w:val="right"/>
      <w:pPr>
        <w:ind w:left="4320" w:hanging="180"/>
      </w:pPr>
    </w:lvl>
    <w:lvl w:ilvl="6" w:tplc="57AE0AF2">
      <w:start w:val="1"/>
      <w:numFmt w:val="decimal"/>
      <w:lvlText w:val="%7."/>
      <w:lvlJc w:val="left"/>
      <w:pPr>
        <w:ind w:left="5040" w:hanging="360"/>
      </w:pPr>
    </w:lvl>
    <w:lvl w:ilvl="7" w:tplc="59D4B3E0">
      <w:start w:val="1"/>
      <w:numFmt w:val="lowerLetter"/>
      <w:lvlText w:val="%8."/>
      <w:lvlJc w:val="left"/>
      <w:pPr>
        <w:ind w:left="5760" w:hanging="360"/>
      </w:pPr>
    </w:lvl>
    <w:lvl w:ilvl="8" w:tplc="44E8DB9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487B9C"/>
    <w:multiLevelType w:val="hybridMultilevel"/>
    <w:tmpl w:val="BE16EF5A"/>
    <w:lvl w:ilvl="0" w:tplc="06F67940">
      <w:start w:val="1"/>
      <w:numFmt w:val="decimal"/>
      <w:lvlText w:val="%1."/>
      <w:lvlJc w:val="left"/>
      <w:pPr>
        <w:ind w:left="720" w:hanging="360"/>
      </w:pPr>
    </w:lvl>
    <w:lvl w:ilvl="1" w:tplc="F09C10DA">
      <w:start w:val="1"/>
      <w:numFmt w:val="lowerLetter"/>
      <w:lvlText w:val="%2."/>
      <w:lvlJc w:val="left"/>
      <w:pPr>
        <w:ind w:left="1440" w:hanging="360"/>
      </w:pPr>
    </w:lvl>
    <w:lvl w:ilvl="2" w:tplc="FA682A56">
      <w:start w:val="1"/>
      <w:numFmt w:val="lowerRoman"/>
      <w:lvlText w:val="%3."/>
      <w:lvlJc w:val="right"/>
      <w:pPr>
        <w:ind w:left="2160" w:hanging="180"/>
      </w:pPr>
    </w:lvl>
    <w:lvl w:ilvl="3" w:tplc="9BB61F4E">
      <w:start w:val="1"/>
      <w:numFmt w:val="decimal"/>
      <w:lvlText w:val="%4."/>
      <w:lvlJc w:val="left"/>
      <w:pPr>
        <w:ind w:left="2880" w:hanging="360"/>
      </w:pPr>
    </w:lvl>
    <w:lvl w:ilvl="4" w:tplc="3C4CACBE">
      <w:start w:val="1"/>
      <w:numFmt w:val="lowerLetter"/>
      <w:lvlText w:val="%5."/>
      <w:lvlJc w:val="left"/>
      <w:pPr>
        <w:ind w:left="3600" w:hanging="360"/>
      </w:pPr>
    </w:lvl>
    <w:lvl w:ilvl="5" w:tplc="881E74F4">
      <w:start w:val="1"/>
      <w:numFmt w:val="lowerRoman"/>
      <w:lvlText w:val="%6."/>
      <w:lvlJc w:val="right"/>
      <w:pPr>
        <w:ind w:left="4320" w:hanging="180"/>
      </w:pPr>
    </w:lvl>
    <w:lvl w:ilvl="6" w:tplc="19B21878">
      <w:start w:val="1"/>
      <w:numFmt w:val="decimal"/>
      <w:lvlText w:val="%7."/>
      <w:lvlJc w:val="left"/>
      <w:pPr>
        <w:ind w:left="5040" w:hanging="360"/>
      </w:pPr>
    </w:lvl>
    <w:lvl w:ilvl="7" w:tplc="2E60960C">
      <w:start w:val="1"/>
      <w:numFmt w:val="lowerLetter"/>
      <w:lvlText w:val="%8."/>
      <w:lvlJc w:val="left"/>
      <w:pPr>
        <w:ind w:left="5760" w:hanging="360"/>
      </w:pPr>
    </w:lvl>
    <w:lvl w:ilvl="8" w:tplc="BD0051E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169C6"/>
    <w:multiLevelType w:val="hybridMultilevel"/>
    <w:tmpl w:val="1BE21E44"/>
    <w:lvl w:ilvl="0" w:tplc="7B48126E">
      <w:start w:val="1"/>
      <w:numFmt w:val="decimal"/>
      <w:lvlText w:val="%1."/>
      <w:lvlJc w:val="left"/>
      <w:pPr>
        <w:ind w:left="720" w:hanging="360"/>
      </w:pPr>
    </w:lvl>
    <w:lvl w:ilvl="1" w:tplc="53E637C6">
      <w:start w:val="1"/>
      <w:numFmt w:val="lowerLetter"/>
      <w:lvlText w:val="%2."/>
      <w:lvlJc w:val="left"/>
      <w:pPr>
        <w:ind w:left="1440" w:hanging="360"/>
      </w:pPr>
    </w:lvl>
    <w:lvl w:ilvl="2" w:tplc="29785EDC">
      <w:start w:val="1"/>
      <w:numFmt w:val="lowerRoman"/>
      <w:lvlText w:val="%3."/>
      <w:lvlJc w:val="right"/>
      <w:pPr>
        <w:ind w:left="2160" w:hanging="180"/>
      </w:pPr>
    </w:lvl>
    <w:lvl w:ilvl="3" w:tplc="B218C3D6">
      <w:start w:val="1"/>
      <w:numFmt w:val="decimal"/>
      <w:lvlText w:val="%4."/>
      <w:lvlJc w:val="left"/>
      <w:pPr>
        <w:ind w:left="2880" w:hanging="360"/>
      </w:pPr>
    </w:lvl>
    <w:lvl w:ilvl="4" w:tplc="85B25D5A">
      <w:start w:val="1"/>
      <w:numFmt w:val="lowerLetter"/>
      <w:lvlText w:val="%5."/>
      <w:lvlJc w:val="left"/>
      <w:pPr>
        <w:ind w:left="3600" w:hanging="360"/>
      </w:pPr>
    </w:lvl>
    <w:lvl w:ilvl="5" w:tplc="BB00A8E4">
      <w:start w:val="1"/>
      <w:numFmt w:val="lowerRoman"/>
      <w:lvlText w:val="%6."/>
      <w:lvlJc w:val="right"/>
      <w:pPr>
        <w:ind w:left="4320" w:hanging="180"/>
      </w:pPr>
    </w:lvl>
    <w:lvl w:ilvl="6" w:tplc="B36CAF3C">
      <w:start w:val="1"/>
      <w:numFmt w:val="decimal"/>
      <w:lvlText w:val="%7."/>
      <w:lvlJc w:val="left"/>
      <w:pPr>
        <w:ind w:left="5040" w:hanging="360"/>
      </w:pPr>
    </w:lvl>
    <w:lvl w:ilvl="7" w:tplc="1CA2CE42">
      <w:start w:val="1"/>
      <w:numFmt w:val="lowerLetter"/>
      <w:lvlText w:val="%8."/>
      <w:lvlJc w:val="left"/>
      <w:pPr>
        <w:ind w:left="5760" w:hanging="360"/>
      </w:pPr>
    </w:lvl>
    <w:lvl w:ilvl="8" w:tplc="2F729CA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863E9D"/>
    <w:multiLevelType w:val="hybridMultilevel"/>
    <w:tmpl w:val="33D021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A9F58E8"/>
    <w:multiLevelType w:val="hybridMultilevel"/>
    <w:tmpl w:val="242CFD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3B343A"/>
    <w:multiLevelType w:val="hybridMultilevel"/>
    <w:tmpl w:val="8FD0B028"/>
    <w:lvl w:ilvl="0" w:tplc="9A227BF8">
      <w:start w:val="1"/>
      <w:numFmt w:val="decimal"/>
      <w:lvlText w:val="%1."/>
      <w:lvlJc w:val="left"/>
      <w:pPr>
        <w:ind w:left="720" w:hanging="360"/>
      </w:pPr>
    </w:lvl>
    <w:lvl w:ilvl="1" w:tplc="4352EE82">
      <w:start w:val="1"/>
      <w:numFmt w:val="lowerLetter"/>
      <w:lvlText w:val="%2."/>
      <w:lvlJc w:val="left"/>
      <w:pPr>
        <w:ind w:left="1440" w:hanging="360"/>
      </w:pPr>
    </w:lvl>
    <w:lvl w:ilvl="2" w:tplc="901AAA9C">
      <w:start w:val="1"/>
      <w:numFmt w:val="lowerRoman"/>
      <w:lvlText w:val="%3."/>
      <w:lvlJc w:val="right"/>
      <w:pPr>
        <w:ind w:left="2160" w:hanging="180"/>
      </w:pPr>
    </w:lvl>
    <w:lvl w:ilvl="3" w:tplc="920093D0">
      <w:start w:val="1"/>
      <w:numFmt w:val="decimal"/>
      <w:lvlText w:val="%4."/>
      <w:lvlJc w:val="left"/>
      <w:pPr>
        <w:ind w:left="2880" w:hanging="360"/>
      </w:pPr>
    </w:lvl>
    <w:lvl w:ilvl="4" w:tplc="370E8A9A">
      <w:start w:val="1"/>
      <w:numFmt w:val="lowerLetter"/>
      <w:lvlText w:val="%5."/>
      <w:lvlJc w:val="left"/>
      <w:pPr>
        <w:ind w:left="3600" w:hanging="360"/>
      </w:pPr>
    </w:lvl>
    <w:lvl w:ilvl="5" w:tplc="CA048B1E">
      <w:start w:val="1"/>
      <w:numFmt w:val="lowerRoman"/>
      <w:lvlText w:val="%6."/>
      <w:lvlJc w:val="right"/>
      <w:pPr>
        <w:ind w:left="4320" w:hanging="180"/>
      </w:pPr>
    </w:lvl>
    <w:lvl w:ilvl="6" w:tplc="A356C716">
      <w:start w:val="1"/>
      <w:numFmt w:val="decimal"/>
      <w:lvlText w:val="%7."/>
      <w:lvlJc w:val="left"/>
      <w:pPr>
        <w:ind w:left="5040" w:hanging="360"/>
      </w:pPr>
    </w:lvl>
    <w:lvl w:ilvl="7" w:tplc="4C3E3774">
      <w:start w:val="1"/>
      <w:numFmt w:val="lowerLetter"/>
      <w:lvlText w:val="%8."/>
      <w:lvlJc w:val="left"/>
      <w:pPr>
        <w:ind w:left="5760" w:hanging="360"/>
      </w:pPr>
    </w:lvl>
    <w:lvl w:ilvl="8" w:tplc="E49841B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573B8"/>
    <w:multiLevelType w:val="hybridMultilevel"/>
    <w:tmpl w:val="3F60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4E3F75"/>
    <w:multiLevelType w:val="hybridMultilevel"/>
    <w:tmpl w:val="3882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02761A"/>
    <w:multiLevelType w:val="hybridMultilevel"/>
    <w:tmpl w:val="08F4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0F08B5"/>
    <w:multiLevelType w:val="hybridMultilevel"/>
    <w:tmpl w:val="8ECCD570"/>
    <w:lvl w:ilvl="0" w:tplc="CD9C8124">
      <w:start w:val="1"/>
      <w:numFmt w:val="decimal"/>
      <w:lvlText w:val="%1."/>
      <w:lvlJc w:val="left"/>
      <w:pPr>
        <w:ind w:left="720" w:hanging="360"/>
      </w:pPr>
    </w:lvl>
    <w:lvl w:ilvl="1" w:tplc="CE3437A0">
      <w:start w:val="1"/>
      <w:numFmt w:val="lowerLetter"/>
      <w:lvlText w:val="%2."/>
      <w:lvlJc w:val="left"/>
      <w:pPr>
        <w:ind w:left="1440" w:hanging="360"/>
      </w:pPr>
    </w:lvl>
    <w:lvl w:ilvl="2" w:tplc="5B86A1EA">
      <w:start w:val="1"/>
      <w:numFmt w:val="lowerRoman"/>
      <w:lvlText w:val="%3."/>
      <w:lvlJc w:val="right"/>
      <w:pPr>
        <w:ind w:left="2160" w:hanging="180"/>
      </w:pPr>
    </w:lvl>
    <w:lvl w:ilvl="3" w:tplc="FE92B7E2">
      <w:start w:val="1"/>
      <w:numFmt w:val="decimal"/>
      <w:lvlText w:val="%4."/>
      <w:lvlJc w:val="left"/>
      <w:pPr>
        <w:ind w:left="2880" w:hanging="360"/>
      </w:pPr>
    </w:lvl>
    <w:lvl w:ilvl="4" w:tplc="07EC2F18">
      <w:start w:val="1"/>
      <w:numFmt w:val="lowerLetter"/>
      <w:lvlText w:val="%5."/>
      <w:lvlJc w:val="left"/>
      <w:pPr>
        <w:ind w:left="3600" w:hanging="360"/>
      </w:pPr>
    </w:lvl>
    <w:lvl w:ilvl="5" w:tplc="01D83C12">
      <w:start w:val="1"/>
      <w:numFmt w:val="lowerRoman"/>
      <w:lvlText w:val="%6."/>
      <w:lvlJc w:val="right"/>
      <w:pPr>
        <w:ind w:left="4320" w:hanging="180"/>
      </w:pPr>
    </w:lvl>
    <w:lvl w:ilvl="6" w:tplc="07A8038A">
      <w:start w:val="1"/>
      <w:numFmt w:val="decimal"/>
      <w:lvlText w:val="%7."/>
      <w:lvlJc w:val="left"/>
      <w:pPr>
        <w:ind w:left="5040" w:hanging="360"/>
      </w:pPr>
    </w:lvl>
    <w:lvl w:ilvl="7" w:tplc="21980A74">
      <w:start w:val="1"/>
      <w:numFmt w:val="lowerLetter"/>
      <w:lvlText w:val="%8."/>
      <w:lvlJc w:val="left"/>
      <w:pPr>
        <w:ind w:left="5760" w:hanging="360"/>
      </w:pPr>
    </w:lvl>
    <w:lvl w:ilvl="8" w:tplc="47B2068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E153EB"/>
    <w:multiLevelType w:val="hybridMultilevel"/>
    <w:tmpl w:val="4230A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B2599"/>
    <w:multiLevelType w:val="hybridMultilevel"/>
    <w:tmpl w:val="336C23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D987956"/>
    <w:multiLevelType w:val="hybridMultilevel"/>
    <w:tmpl w:val="3B94ECF0"/>
    <w:lvl w:ilvl="0" w:tplc="69AC877E">
      <w:start w:val="1"/>
      <w:numFmt w:val="decimal"/>
      <w:lvlText w:val="%1."/>
      <w:lvlJc w:val="left"/>
      <w:pPr>
        <w:ind w:left="720" w:hanging="360"/>
      </w:pPr>
    </w:lvl>
    <w:lvl w:ilvl="1" w:tplc="69044CEE">
      <w:start w:val="1"/>
      <w:numFmt w:val="lowerLetter"/>
      <w:lvlText w:val="%2."/>
      <w:lvlJc w:val="left"/>
      <w:pPr>
        <w:ind w:left="1440" w:hanging="360"/>
      </w:pPr>
    </w:lvl>
    <w:lvl w:ilvl="2" w:tplc="DD827E80">
      <w:start w:val="1"/>
      <w:numFmt w:val="lowerRoman"/>
      <w:lvlText w:val="%3."/>
      <w:lvlJc w:val="right"/>
      <w:pPr>
        <w:ind w:left="2160" w:hanging="180"/>
      </w:pPr>
    </w:lvl>
    <w:lvl w:ilvl="3" w:tplc="81F4DDFE">
      <w:start w:val="1"/>
      <w:numFmt w:val="decimal"/>
      <w:lvlText w:val="%4."/>
      <w:lvlJc w:val="left"/>
      <w:pPr>
        <w:ind w:left="2880" w:hanging="360"/>
      </w:pPr>
    </w:lvl>
    <w:lvl w:ilvl="4" w:tplc="D82825CE">
      <w:start w:val="1"/>
      <w:numFmt w:val="lowerLetter"/>
      <w:lvlText w:val="%5."/>
      <w:lvlJc w:val="left"/>
      <w:pPr>
        <w:ind w:left="3600" w:hanging="360"/>
      </w:pPr>
    </w:lvl>
    <w:lvl w:ilvl="5" w:tplc="9A426990">
      <w:start w:val="1"/>
      <w:numFmt w:val="lowerRoman"/>
      <w:lvlText w:val="%6."/>
      <w:lvlJc w:val="right"/>
      <w:pPr>
        <w:ind w:left="4320" w:hanging="180"/>
      </w:pPr>
    </w:lvl>
    <w:lvl w:ilvl="6" w:tplc="37FC48AE">
      <w:start w:val="1"/>
      <w:numFmt w:val="decimal"/>
      <w:lvlText w:val="%7."/>
      <w:lvlJc w:val="left"/>
      <w:pPr>
        <w:ind w:left="5040" w:hanging="360"/>
      </w:pPr>
    </w:lvl>
    <w:lvl w:ilvl="7" w:tplc="93FCB90A">
      <w:start w:val="1"/>
      <w:numFmt w:val="lowerLetter"/>
      <w:lvlText w:val="%8."/>
      <w:lvlJc w:val="left"/>
      <w:pPr>
        <w:ind w:left="5760" w:hanging="360"/>
      </w:pPr>
    </w:lvl>
    <w:lvl w:ilvl="8" w:tplc="30548A3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B7A35"/>
    <w:multiLevelType w:val="hybridMultilevel"/>
    <w:tmpl w:val="2806C7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02A2279"/>
    <w:multiLevelType w:val="hybridMultilevel"/>
    <w:tmpl w:val="70EA1DD8"/>
    <w:lvl w:ilvl="0" w:tplc="2A80FA00">
      <w:start w:val="1"/>
      <w:numFmt w:val="decimal"/>
      <w:lvlText w:val="%1."/>
      <w:lvlJc w:val="left"/>
      <w:pPr>
        <w:ind w:left="720" w:hanging="360"/>
      </w:pPr>
    </w:lvl>
    <w:lvl w:ilvl="1" w:tplc="5BAE9084">
      <w:start w:val="1"/>
      <w:numFmt w:val="lowerLetter"/>
      <w:lvlText w:val="%2."/>
      <w:lvlJc w:val="left"/>
      <w:pPr>
        <w:ind w:left="1440" w:hanging="360"/>
      </w:pPr>
    </w:lvl>
    <w:lvl w:ilvl="2" w:tplc="AFF4AE24">
      <w:start w:val="1"/>
      <w:numFmt w:val="lowerRoman"/>
      <w:lvlText w:val="%3."/>
      <w:lvlJc w:val="right"/>
      <w:pPr>
        <w:ind w:left="2160" w:hanging="180"/>
      </w:pPr>
    </w:lvl>
    <w:lvl w:ilvl="3" w:tplc="3BF6AB60">
      <w:start w:val="1"/>
      <w:numFmt w:val="decimal"/>
      <w:lvlText w:val="%4."/>
      <w:lvlJc w:val="left"/>
      <w:pPr>
        <w:ind w:left="2880" w:hanging="360"/>
      </w:pPr>
    </w:lvl>
    <w:lvl w:ilvl="4" w:tplc="379A6610">
      <w:start w:val="1"/>
      <w:numFmt w:val="lowerLetter"/>
      <w:lvlText w:val="%5."/>
      <w:lvlJc w:val="left"/>
      <w:pPr>
        <w:ind w:left="3600" w:hanging="360"/>
      </w:pPr>
    </w:lvl>
    <w:lvl w:ilvl="5" w:tplc="DAAC8B64">
      <w:start w:val="1"/>
      <w:numFmt w:val="lowerRoman"/>
      <w:lvlText w:val="%6."/>
      <w:lvlJc w:val="right"/>
      <w:pPr>
        <w:ind w:left="4320" w:hanging="180"/>
      </w:pPr>
    </w:lvl>
    <w:lvl w:ilvl="6" w:tplc="FB54635C">
      <w:start w:val="1"/>
      <w:numFmt w:val="decimal"/>
      <w:lvlText w:val="%7."/>
      <w:lvlJc w:val="left"/>
      <w:pPr>
        <w:ind w:left="5040" w:hanging="360"/>
      </w:pPr>
    </w:lvl>
    <w:lvl w:ilvl="7" w:tplc="4A18F34C">
      <w:start w:val="1"/>
      <w:numFmt w:val="lowerLetter"/>
      <w:lvlText w:val="%8."/>
      <w:lvlJc w:val="left"/>
      <w:pPr>
        <w:ind w:left="5760" w:hanging="360"/>
      </w:pPr>
    </w:lvl>
    <w:lvl w:ilvl="8" w:tplc="5EF2BF0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4E539A"/>
    <w:multiLevelType w:val="hybridMultilevel"/>
    <w:tmpl w:val="F8C4FA1E"/>
    <w:lvl w:ilvl="0" w:tplc="0F78C5D4">
      <w:start w:val="1"/>
      <w:numFmt w:val="decimal"/>
      <w:lvlText w:val="%1."/>
      <w:lvlJc w:val="left"/>
      <w:pPr>
        <w:ind w:left="720" w:hanging="360"/>
      </w:pPr>
    </w:lvl>
    <w:lvl w:ilvl="1" w:tplc="E6C22D16">
      <w:start w:val="1"/>
      <w:numFmt w:val="lowerLetter"/>
      <w:lvlText w:val="%2."/>
      <w:lvlJc w:val="left"/>
      <w:pPr>
        <w:ind w:left="1440" w:hanging="360"/>
      </w:pPr>
    </w:lvl>
    <w:lvl w:ilvl="2" w:tplc="1804B17A">
      <w:start w:val="1"/>
      <w:numFmt w:val="lowerRoman"/>
      <w:lvlText w:val="%3."/>
      <w:lvlJc w:val="right"/>
      <w:pPr>
        <w:ind w:left="2160" w:hanging="180"/>
      </w:pPr>
    </w:lvl>
    <w:lvl w:ilvl="3" w:tplc="20720900">
      <w:start w:val="1"/>
      <w:numFmt w:val="decimal"/>
      <w:lvlText w:val="%4."/>
      <w:lvlJc w:val="left"/>
      <w:pPr>
        <w:ind w:left="2880" w:hanging="360"/>
      </w:pPr>
    </w:lvl>
    <w:lvl w:ilvl="4" w:tplc="9D0C5D62">
      <w:start w:val="1"/>
      <w:numFmt w:val="lowerLetter"/>
      <w:lvlText w:val="%5."/>
      <w:lvlJc w:val="left"/>
      <w:pPr>
        <w:ind w:left="3600" w:hanging="360"/>
      </w:pPr>
    </w:lvl>
    <w:lvl w:ilvl="5" w:tplc="DA72013A">
      <w:start w:val="1"/>
      <w:numFmt w:val="lowerRoman"/>
      <w:lvlText w:val="%6."/>
      <w:lvlJc w:val="right"/>
      <w:pPr>
        <w:ind w:left="4320" w:hanging="180"/>
      </w:pPr>
    </w:lvl>
    <w:lvl w:ilvl="6" w:tplc="81B47028">
      <w:start w:val="1"/>
      <w:numFmt w:val="decimal"/>
      <w:lvlText w:val="%7."/>
      <w:lvlJc w:val="left"/>
      <w:pPr>
        <w:ind w:left="5040" w:hanging="360"/>
      </w:pPr>
    </w:lvl>
    <w:lvl w:ilvl="7" w:tplc="2C1C9652">
      <w:start w:val="1"/>
      <w:numFmt w:val="lowerLetter"/>
      <w:lvlText w:val="%8."/>
      <w:lvlJc w:val="left"/>
      <w:pPr>
        <w:ind w:left="5760" w:hanging="360"/>
      </w:pPr>
    </w:lvl>
    <w:lvl w:ilvl="8" w:tplc="6F7E977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2D2FE3"/>
    <w:multiLevelType w:val="hybridMultilevel"/>
    <w:tmpl w:val="0B5AF5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B72A06"/>
    <w:multiLevelType w:val="hybridMultilevel"/>
    <w:tmpl w:val="E3A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B59E4"/>
    <w:multiLevelType w:val="hybridMultilevel"/>
    <w:tmpl w:val="72C2FBCE"/>
    <w:lvl w:ilvl="0" w:tplc="9BB4DF1A">
      <w:start w:val="1"/>
      <w:numFmt w:val="decimal"/>
      <w:lvlText w:val="%1."/>
      <w:lvlJc w:val="left"/>
      <w:pPr>
        <w:ind w:left="720" w:hanging="360"/>
      </w:pPr>
    </w:lvl>
    <w:lvl w:ilvl="1" w:tplc="73947ACC">
      <w:start w:val="1"/>
      <w:numFmt w:val="lowerLetter"/>
      <w:lvlText w:val="%2."/>
      <w:lvlJc w:val="left"/>
      <w:pPr>
        <w:ind w:left="1440" w:hanging="360"/>
      </w:pPr>
    </w:lvl>
    <w:lvl w:ilvl="2" w:tplc="5078A05E">
      <w:start w:val="1"/>
      <w:numFmt w:val="lowerRoman"/>
      <w:lvlText w:val="%3."/>
      <w:lvlJc w:val="right"/>
      <w:pPr>
        <w:ind w:left="2160" w:hanging="180"/>
      </w:pPr>
    </w:lvl>
    <w:lvl w:ilvl="3" w:tplc="E4BCACA0">
      <w:start w:val="1"/>
      <w:numFmt w:val="decimal"/>
      <w:lvlText w:val="%4."/>
      <w:lvlJc w:val="left"/>
      <w:pPr>
        <w:ind w:left="2880" w:hanging="360"/>
      </w:pPr>
    </w:lvl>
    <w:lvl w:ilvl="4" w:tplc="217CED98">
      <w:start w:val="1"/>
      <w:numFmt w:val="lowerLetter"/>
      <w:lvlText w:val="%5."/>
      <w:lvlJc w:val="left"/>
      <w:pPr>
        <w:ind w:left="3600" w:hanging="360"/>
      </w:pPr>
    </w:lvl>
    <w:lvl w:ilvl="5" w:tplc="A0ECFABE">
      <w:start w:val="1"/>
      <w:numFmt w:val="lowerRoman"/>
      <w:lvlText w:val="%6."/>
      <w:lvlJc w:val="right"/>
      <w:pPr>
        <w:ind w:left="4320" w:hanging="180"/>
      </w:pPr>
    </w:lvl>
    <w:lvl w:ilvl="6" w:tplc="EB608510">
      <w:start w:val="1"/>
      <w:numFmt w:val="decimal"/>
      <w:lvlText w:val="%7."/>
      <w:lvlJc w:val="left"/>
      <w:pPr>
        <w:ind w:left="5040" w:hanging="360"/>
      </w:pPr>
    </w:lvl>
    <w:lvl w:ilvl="7" w:tplc="4EEE8F74">
      <w:start w:val="1"/>
      <w:numFmt w:val="lowerLetter"/>
      <w:lvlText w:val="%8."/>
      <w:lvlJc w:val="left"/>
      <w:pPr>
        <w:ind w:left="5760" w:hanging="360"/>
      </w:pPr>
    </w:lvl>
    <w:lvl w:ilvl="8" w:tplc="ED1E4D7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300782"/>
    <w:multiLevelType w:val="hybridMultilevel"/>
    <w:tmpl w:val="4B7E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AD57A2"/>
    <w:multiLevelType w:val="hybridMultilevel"/>
    <w:tmpl w:val="3FCAA8D4"/>
    <w:lvl w:ilvl="0" w:tplc="3AB0DB26">
      <w:start w:val="1"/>
      <w:numFmt w:val="decimal"/>
      <w:lvlText w:val="%1."/>
      <w:lvlJc w:val="left"/>
      <w:pPr>
        <w:ind w:left="720" w:hanging="360"/>
      </w:pPr>
    </w:lvl>
    <w:lvl w:ilvl="1" w:tplc="E6C81D66">
      <w:start w:val="1"/>
      <w:numFmt w:val="lowerLetter"/>
      <w:lvlText w:val="%2."/>
      <w:lvlJc w:val="left"/>
      <w:pPr>
        <w:ind w:left="1440" w:hanging="360"/>
      </w:pPr>
    </w:lvl>
    <w:lvl w:ilvl="2" w:tplc="4FFA9480">
      <w:start w:val="1"/>
      <w:numFmt w:val="lowerRoman"/>
      <w:lvlText w:val="%3."/>
      <w:lvlJc w:val="right"/>
      <w:pPr>
        <w:ind w:left="2160" w:hanging="180"/>
      </w:pPr>
    </w:lvl>
    <w:lvl w:ilvl="3" w:tplc="7D6058D8">
      <w:start w:val="1"/>
      <w:numFmt w:val="decimal"/>
      <w:lvlText w:val="%4."/>
      <w:lvlJc w:val="left"/>
      <w:pPr>
        <w:ind w:left="2880" w:hanging="360"/>
      </w:pPr>
    </w:lvl>
    <w:lvl w:ilvl="4" w:tplc="A9FEE3AE">
      <w:start w:val="1"/>
      <w:numFmt w:val="lowerLetter"/>
      <w:lvlText w:val="%5."/>
      <w:lvlJc w:val="left"/>
      <w:pPr>
        <w:ind w:left="3600" w:hanging="360"/>
      </w:pPr>
    </w:lvl>
    <w:lvl w:ilvl="5" w:tplc="333853AC">
      <w:start w:val="1"/>
      <w:numFmt w:val="lowerRoman"/>
      <w:lvlText w:val="%6."/>
      <w:lvlJc w:val="right"/>
      <w:pPr>
        <w:ind w:left="4320" w:hanging="180"/>
      </w:pPr>
    </w:lvl>
    <w:lvl w:ilvl="6" w:tplc="4D54FF24">
      <w:start w:val="1"/>
      <w:numFmt w:val="decimal"/>
      <w:lvlText w:val="%7."/>
      <w:lvlJc w:val="left"/>
      <w:pPr>
        <w:ind w:left="5040" w:hanging="360"/>
      </w:pPr>
    </w:lvl>
    <w:lvl w:ilvl="7" w:tplc="AD7A990E">
      <w:start w:val="1"/>
      <w:numFmt w:val="lowerLetter"/>
      <w:lvlText w:val="%8."/>
      <w:lvlJc w:val="left"/>
      <w:pPr>
        <w:ind w:left="5760" w:hanging="360"/>
      </w:pPr>
    </w:lvl>
    <w:lvl w:ilvl="8" w:tplc="55E23F8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740814"/>
    <w:multiLevelType w:val="hybridMultilevel"/>
    <w:tmpl w:val="41D6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B11F5D"/>
    <w:multiLevelType w:val="hybridMultilevel"/>
    <w:tmpl w:val="BA6098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17F11B9"/>
    <w:multiLevelType w:val="hybridMultilevel"/>
    <w:tmpl w:val="86DE6124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C91F88"/>
    <w:multiLevelType w:val="hybridMultilevel"/>
    <w:tmpl w:val="B44A0F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6B657E"/>
    <w:multiLevelType w:val="hybridMultilevel"/>
    <w:tmpl w:val="33D021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8C378A"/>
    <w:multiLevelType w:val="hybridMultilevel"/>
    <w:tmpl w:val="7FE86070"/>
    <w:lvl w:ilvl="0" w:tplc="12FC937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26"/>
  </w:num>
  <w:num w:numId="4">
    <w:abstractNumId w:val="22"/>
  </w:num>
  <w:num w:numId="5">
    <w:abstractNumId w:val="35"/>
  </w:num>
  <w:num w:numId="6">
    <w:abstractNumId w:val="32"/>
  </w:num>
  <w:num w:numId="7">
    <w:abstractNumId w:val="17"/>
  </w:num>
  <w:num w:numId="8">
    <w:abstractNumId w:val="13"/>
  </w:num>
  <w:num w:numId="9">
    <w:abstractNumId w:val="19"/>
  </w:num>
  <w:num w:numId="10">
    <w:abstractNumId w:val="18"/>
  </w:num>
  <w:num w:numId="11">
    <w:abstractNumId w:val="37"/>
  </w:num>
  <w:num w:numId="12">
    <w:abstractNumId w:val="31"/>
  </w:num>
  <w:num w:numId="13">
    <w:abstractNumId w:val="23"/>
  </w:num>
  <w:num w:numId="14">
    <w:abstractNumId w:val="36"/>
  </w:num>
  <w:num w:numId="15">
    <w:abstractNumId w:val="11"/>
  </w:num>
  <w:num w:numId="16">
    <w:abstractNumId w:val="27"/>
  </w:num>
  <w:num w:numId="17">
    <w:abstractNumId w:val="25"/>
  </w:num>
  <w:num w:numId="18">
    <w:abstractNumId w:val="38"/>
  </w:num>
  <w:num w:numId="19">
    <w:abstractNumId w:val="14"/>
  </w:num>
  <w:num w:numId="20">
    <w:abstractNumId w:val="34"/>
  </w:num>
  <w:num w:numId="21">
    <w:abstractNumId w:val="16"/>
  </w:num>
  <w:num w:numId="22">
    <w:abstractNumId w:val="24"/>
  </w:num>
  <w:num w:numId="23">
    <w:abstractNumId w:val="43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40"/>
  </w:num>
  <w:num w:numId="35">
    <w:abstractNumId w:val="12"/>
  </w:num>
  <w:num w:numId="36">
    <w:abstractNumId w:val="39"/>
  </w:num>
  <w:num w:numId="37">
    <w:abstractNumId w:val="28"/>
  </w:num>
  <w:num w:numId="38">
    <w:abstractNumId w:val="41"/>
  </w:num>
  <w:num w:numId="39">
    <w:abstractNumId w:val="15"/>
  </w:num>
  <w:num w:numId="40">
    <w:abstractNumId w:val="42"/>
  </w:num>
  <w:num w:numId="41">
    <w:abstractNumId w:val="20"/>
  </w:num>
  <w:num w:numId="42">
    <w:abstractNumId w:val="30"/>
  </w:num>
  <w:num w:numId="43">
    <w:abstractNumId w:val="3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attachedTemplate r:id="rId1"/>
  <w:linkStyl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760FF1"/>
    <w:rsid w:val="00086F20"/>
    <w:rsid w:val="000D0497"/>
    <w:rsid w:val="00116240"/>
    <w:rsid w:val="00145149"/>
    <w:rsid w:val="001A445C"/>
    <w:rsid w:val="001B4283"/>
    <w:rsid w:val="001F48A0"/>
    <w:rsid w:val="00223354"/>
    <w:rsid w:val="0028767F"/>
    <w:rsid w:val="00291B44"/>
    <w:rsid w:val="00313849"/>
    <w:rsid w:val="00317601"/>
    <w:rsid w:val="00323EFA"/>
    <w:rsid w:val="0038368D"/>
    <w:rsid w:val="003F1FCC"/>
    <w:rsid w:val="0044584F"/>
    <w:rsid w:val="00445A34"/>
    <w:rsid w:val="00455AA1"/>
    <w:rsid w:val="00493A9A"/>
    <w:rsid w:val="004C791E"/>
    <w:rsid w:val="004F17C8"/>
    <w:rsid w:val="004F5425"/>
    <w:rsid w:val="005A39E4"/>
    <w:rsid w:val="006265B4"/>
    <w:rsid w:val="00681760"/>
    <w:rsid w:val="006A0236"/>
    <w:rsid w:val="006B7173"/>
    <w:rsid w:val="006D0494"/>
    <w:rsid w:val="007004BD"/>
    <w:rsid w:val="00801CC2"/>
    <w:rsid w:val="00976899"/>
    <w:rsid w:val="0098646D"/>
    <w:rsid w:val="00994999"/>
    <w:rsid w:val="009C64B0"/>
    <w:rsid w:val="009D3C95"/>
    <w:rsid w:val="00A24261"/>
    <w:rsid w:val="00A51A54"/>
    <w:rsid w:val="00A9202D"/>
    <w:rsid w:val="00AD5820"/>
    <w:rsid w:val="00AF75ED"/>
    <w:rsid w:val="00B5FF2D"/>
    <w:rsid w:val="00B91ABE"/>
    <w:rsid w:val="00BB03C1"/>
    <w:rsid w:val="00BB6C27"/>
    <w:rsid w:val="00BD31DA"/>
    <w:rsid w:val="00C12F29"/>
    <w:rsid w:val="00CB4823"/>
    <w:rsid w:val="00CC03AD"/>
    <w:rsid w:val="00CC3ED2"/>
    <w:rsid w:val="00D1301F"/>
    <w:rsid w:val="00D33417"/>
    <w:rsid w:val="00D80721"/>
    <w:rsid w:val="00DA41E6"/>
    <w:rsid w:val="00E10CA4"/>
    <w:rsid w:val="00E15870"/>
    <w:rsid w:val="00E210D7"/>
    <w:rsid w:val="00E75B89"/>
    <w:rsid w:val="00E823C8"/>
    <w:rsid w:val="00E97321"/>
    <w:rsid w:val="00F1388B"/>
    <w:rsid w:val="00F3561C"/>
    <w:rsid w:val="00F4266D"/>
    <w:rsid w:val="00F47A40"/>
    <w:rsid w:val="01390118"/>
    <w:rsid w:val="0156AEF2"/>
    <w:rsid w:val="017B05BD"/>
    <w:rsid w:val="019BA09C"/>
    <w:rsid w:val="01B9FEBD"/>
    <w:rsid w:val="02E03E46"/>
    <w:rsid w:val="0383CADA"/>
    <w:rsid w:val="047D1D17"/>
    <w:rsid w:val="04D0E880"/>
    <w:rsid w:val="04EEAC57"/>
    <w:rsid w:val="0513DDD1"/>
    <w:rsid w:val="06026FD1"/>
    <w:rsid w:val="06D3F04E"/>
    <w:rsid w:val="073ED72D"/>
    <w:rsid w:val="085F3AC8"/>
    <w:rsid w:val="0881EC47"/>
    <w:rsid w:val="095BF2B9"/>
    <w:rsid w:val="09EEFA3A"/>
    <w:rsid w:val="09FC2A7A"/>
    <w:rsid w:val="0A05F109"/>
    <w:rsid w:val="0ABBE923"/>
    <w:rsid w:val="0BA3F59C"/>
    <w:rsid w:val="0BF725C4"/>
    <w:rsid w:val="0C7CD2B9"/>
    <w:rsid w:val="0C824844"/>
    <w:rsid w:val="0CA9FA1D"/>
    <w:rsid w:val="0CBFDA66"/>
    <w:rsid w:val="0CE717EF"/>
    <w:rsid w:val="0D19E5ED"/>
    <w:rsid w:val="0DA8F648"/>
    <w:rsid w:val="0DF04AD9"/>
    <w:rsid w:val="0DF9BE2A"/>
    <w:rsid w:val="0DFEA2EB"/>
    <w:rsid w:val="0E952298"/>
    <w:rsid w:val="0F58DFEC"/>
    <w:rsid w:val="0F67DF9D"/>
    <w:rsid w:val="0F760FF1"/>
    <w:rsid w:val="0F9A01D8"/>
    <w:rsid w:val="10725AC4"/>
    <w:rsid w:val="10BDDD5F"/>
    <w:rsid w:val="10E73223"/>
    <w:rsid w:val="115B3A1A"/>
    <w:rsid w:val="116BF046"/>
    <w:rsid w:val="120923F9"/>
    <w:rsid w:val="1234065D"/>
    <w:rsid w:val="137DF3E3"/>
    <w:rsid w:val="13E7973B"/>
    <w:rsid w:val="1416858D"/>
    <w:rsid w:val="14A5EC91"/>
    <w:rsid w:val="14D5DAB7"/>
    <w:rsid w:val="159D4FCF"/>
    <w:rsid w:val="1695A75C"/>
    <w:rsid w:val="16CFBE71"/>
    <w:rsid w:val="170F9F1B"/>
    <w:rsid w:val="172B9FBC"/>
    <w:rsid w:val="1794E90F"/>
    <w:rsid w:val="17E30C4B"/>
    <w:rsid w:val="17FFF849"/>
    <w:rsid w:val="18D23213"/>
    <w:rsid w:val="197DFAC1"/>
    <w:rsid w:val="19EC301B"/>
    <w:rsid w:val="19FB6BEC"/>
    <w:rsid w:val="1A058C6B"/>
    <w:rsid w:val="1A6E6A1B"/>
    <w:rsid w:val="1AC61719"/>
    <w:rsid w:val="1B5C2CEB"/>
    <w:rsid w:val="1C1775AD"/>
    <w:rsid w:val="1CB30092"/>
    <w:rsid w:val="1D63A15C"/>
    <w:rsid w:val="1E8BBE6E"/>
    <w:rsid w:val="1EA6CC32"/>
    <w:rsid w:val="1ECFDDAE"/>
    <w:rsid w:val="1ED20A23"/>
    <w:rsid w:val="1F5FFD94"/>
    <w:rsid w:val="1FCBFEC9"/>
    <w:rsid w:val="1FDCB3F3"/>
    <w:rsid w:val="1FF92C94"/>
    <w:rsid w:val="20AE1B67"/>
    <w:rsid w:val="20BF452B"/>
    <w:rsid w:val="21382E84"/>
    <w:rsid w:val="214D3E7B"/>
    <w:rsid w:val="2154E4B7"/>
    <w:rsid w:val="21E9E5BD"/>
    <w:rsid w:val="22D603D3"/>
    <w:rsid w:val="22FF4BB2"/>
    <w:rsid w:val="237A4456"/>
    <w:rsid w:val="23ECEDF1"/>
    <w:rsid w:val="248012A1"/>
    <w:rsid w:val="249C6131"/>
    <w:rsid w:val="24C846E6"/>
    <w:rsid w:val="257D5199"/>
    <w:rsid w:val="2636EB5D"/>
    <w:rsid w:val="270DA50C"/>
    <w:rsid w:val="2711D64B"/>
    <w:rsid w:val="275B5EF4"/>
    <w:rsid w:val="2772904D"/>
    <w:rsid w:val="27E6C40A"/>
    <w:rsid w:val="27F14574"/>
    <w:rsid w:val="287832C8"/>
    <w:rsid w:val="288D1254"/>
    <w:rsid w:val="298E1A79"/>
    <w:rsid w:val="2B8ECA34"/>
    <w:rsid w:val="2BC64219"/>
    <w:rsid w:val="2BE15A10"/>
    <w:rsid w:val="2C17F73D"/>
    <w:rsid w:val="2CC6E070"/>
    <w:rsid w:val="2D03A2A1"/>
    <w:rsid w:val="2D1FD203"/>
    <w:rsid w:val="2D3B9200"/>
    <w:rsid w:val="2D64EA54"/>
    <w:rsid w:val="2DC64185"/>
    <w:rsid w:val="2EC5816E"/>
    <w:rsid w:val="2EDFF4A2"/>
    <w:rsid w:val="2EE349A2"/>
    <w:rsid w:val="2F135814"/>
    <w:rsid w:val="2FA70F69"/>
    <w:rsid w:val="2FD07A66"/>
    <w:rsid w:val="30573705"/>
    <w:rsid w:val="30C078BA"/>
    <w:rsid w:val="30F58106"/>
    <w:rsid w:val="310A9680"/>
    <w:rsid w:val="31618A06"/>
    <w:rsid w:val="31E911CA"/>
    <w:rsid w:val="31EFA314"/>
    <w:rsid w:val="32829E2D"/>
    <w:rsid w:val="32C610B4"/>
    <w:rsid w:val="333BAF7C"/>
    <w:rsid w:val="3356BEEE"/>
    <w:rsid w:val="33C217B6"/>
    <w:rsid w:val="33C9C4C7"/>
    <w:rsid w:val="3438D5EE"/>
    <w:rsid w:val="3441E92F"/>
    <w:rsid w:val="349AC910"/>
    <w:rsid w:val="34FB6C7C"/>
    <w:rsid w:val="354EE8F0"/>
    <w:rsid w:val="35FE8C3A"/>
    <w:rsid w:val="362ADE50"/>
    <w:rsid w:val="37B97892"/>
    <w:rsid w:val="388E0963"/>
    <w:rsid w:val="39D58491"/>
    <w:rsid w:val="3A30A3BB"/>
    <w:rsid w:val="3A8E4B43"/>
    <w:rsid w:val="3A922B85"/>
    <w:rsid w:val="3B15D5AB"/>
    <w:rsid w:val="3B1CD634"/>
    <w:rsid w:val="3B4BD1CD"/>
    <w:rsid w:val="3C056343"/>
    <w:rsid w:val="3C776007"/>
    <w:rsid w:val="3DE795F1"/>
    <w:rsid w:val="3E0A2EEF"/>
    <w:rsid w:val="3E1FC766"/>
    <w:rsid w:val="3E402A06"/>
    <w:rsid w:val="3E92C7E6"/>
    <w:rsid w:val="3F4BD534"/>
    <w:rsid w:val="3F5E21A4"/>
    <w:rsid w:val="3F768BAB"/>
    <w:rsid w:val="3F84D304"/>
    <w:rsid w:val="3FD131AE"/>
    <w:rsid w:val="3FDFD3CC"/>
    <w:rsid w:val="4124ED2C"/>
    <w:rsid w:val="4298936D"/>
    <w:rsid w:val="42B2218E"/>
    <w:rsid w:val="42F009C3"/>
    <w:rsid w:val="4300B7FB"/>
    <w:rsid w:val="4332800D"/>
    <w:rsid w:val="44F21F51"/>
    <w:rsid w:val="4504F8D3"/>
    <w:rsid w:val="4582E310"/>
    <w:rsid w:val="46414AE9"/>
    <w:rsid w:val="471E6AA9"/>
    <w:rsid w:val="472F0722"/>
    <w:rsid w:val="47400169"/>
    <w:rsid w:val="476CFEB3"/>
    <w:rsid w:val="4873540F"/>
    <w:rsid w:val="48C41A9B"/>
    <w:rsid w:val="4914C3A3"/>
    <w:rsid w:val="4A22D77C"/>
    <w:rsid w:val="4A71C492"/>
    <w:rsid w:val="4A842B2F"/>
    <w:rsid w:val="4AA01E02"/>
    <w:rsid w:val="4B4803DE"/>
    <w:rsid w:val="4B9849EA"/>
    <w:rsid w:val="4BCB5BA2"/>
    <w:rsid w:val="4BD0CFE3"/>
    <w:rsid w:val="4BE29B1E"/>
    <w:rsid w:val="4BECF7E9"/>
    <w:rsid w:val="4C87F89A"/>
    <w:rsid w:val="4CFDD214"/>
    <w:rsid w:val="4D340E55"/>
    <w:rsid w:val="4D9DB872"/>
    <w:rsid w:val="4E0EA924"/>
    <w:rsid w:val="4E1BADF0"/>
    <w:rsid w:val="4E54529C"/>
    <w:rsid w:val="4ED932C0"/>
    <w:rsid w:val="4F49C2D2"/>
    <w:rsid w:val="5036CA81"/>
    <w:rsid w:val="5062B2B9"/>
    <w:rsid w:val="50C8626D"/>
    <w:rsid w:val="50E25EB3"/>
    <w:rsid w:val="516C8005"/>
    <w:rsid w:val="521032F1"/>
    <w:rsid w:val="52513850"/>
    <w:rsid w:val="52A9676C"/>
    <w:rsid w:val="52CB35CC"/>
    <w:rsid w:val="5327DCAF"/>
    <w:rsid w:val="5344ED09"/>
    <w:rsid w:val="5376027F"/>
    <w:rsid w:val="53B2BC74"/>
    <w:rsid w:val="53F301D3"/>
    <w:rsid w:val="5501B2B9"/>
    <w:rsid w:val="560397DE"/>
    <w:rsid w:val="56CA79DF"/>
    <w:rsid w:val="577B063B"/>
    <w:rsid w:val="580DEFDF"/>
    <w:rsid w:val="585B5ADE"/>
    <w:rsid w:val="592EC7E2"/>
    <w:rsid w:val="5A2D3462"/>
    <w:rsid w:val="5B5CCB76"/>
    <w:rsid w:val="5B92544E"/>
    <w:rsid w:val="5B9CD6AD"/>
    <w:rsid w:val="5C078942"/>
    <w:rsid w:val="5C8B93E3"/>
    <w:rsid w:val="5D6FF0CF"/>
    <w:rsid w:val="5DBBDA0C"/>
    <w:rsid w:val="5DBC603F"/>
    <w:rsid w:val="5E6CC83F"/>
    <w:rsid w:val="5E87C256"/>
    <w:rsid w:val="5EBBE035"/>
    <w:rsid w:val="6026077E"/>
    <w:rsid w:val="608ECE5A"/>
    <w:rsid w:val="60C4AE5B"/>
    <w:rsid w:val="610488D1"/>
    <w:rsid w:val="6212658D"/>
    <w:rsid w:val="622CEF90"/>
    <w:rsid w:val="6276E726"/>
    <w:rsid w:val="634456AB"/>
    <w:rsid w:val="63A91BEB"/>
    <w:rsid w:val="645F35BB"/>
    <w:rsid w:val="647C844C"/>
    <w:rsid w:val="64910058"/>
    <w:rsid w:val="654CD559"/>
    <w:rsid w:val="65C972CE"/>
    <w:rsid w:val="65D312C0"/>
    <w:rsid w:val="66692618"/>
    <w:rsid w:val="66952C21"/>
    <w:rsid w:val="66CF81CD"/>
    <w:rsid w:val="66F10672"/>
    <w:rsid w:val="67B69038"/>
    <w:rsid w:val="67C4E207"/>
    <w:rsid w:val="68A4DBCB"/>
    <w:rsid w:val="68F1A7FA"/>
    <w:rsid w:val="69072063"/>
    <w:rsid w:val="69A9005F"/>
    <w:rsid w:val="6A07676E"/>
    <w:rsid w:val="6A0A1DEA"/>
    <w:rsid w:val="6A550C70"/>
    <w:rsid w:val="6AA4D8BB"/>
    <w:rsid w:val="6AE37ABD"/>
    <w:rsid w:val="6C6D21CE"/>
    <w:rsid w:val="6CBCE431"/>
    <w:rsid w:val="6CD690ED"/>
    <w:rsid w:val="6E063C31"/>
    <w:rsid w:val="6E2D2903"/>
    <w:rsid w:val="6E3AABE1"/>
    <w:rsid w:val="6E54DDD9"/>
    <w:rsid w:val="6EDBA1F1"/>
    <w:rsid w:val="6F1DB667"/>
    <w:rsid w:val="6F5EF52E"/>
    <w:rsid w:val="702FA063"/>
    <w:rsid w:val="71738A1B"/>
    <w:rsid w:val="72C9EB5C"/>
    <w:rsid w:val="72F2E505"/>
    <w:rsid w:val="73DEB410"/>
    <w:rsid w:val="75429D08"/>
    <w:rsid w:val="759763FE"/>
    <w:rsid w:val="75C4FF5A"/>
    <w:rsid w:val="76481648"/>
    <w:rsid w:val="773D613F"/>
    <w:rsid w:val="781D630E"/>
    <w:rsid w:val="7869C8CB"/>
    <w:rsid w:val="78CE58C8"/>
    <w:rsid w:val="7A49EA62"/>
    <w:rsid w:val="7AA28286"/>
    <w:rsid w:val="7ACD8636"/>
    <w:rsid w:val="7B705564"/>
    <w:rsid w:val="7C57DF1A"/>
    <w:rsid w:val="7C6309C7"/>
    <w:rsid w:val="7C8B5AA2"/>
    <w:rsid w:val="7CA1022F"/>
    <w:rsid w:val="7D53B212"/>
    <w:rsid w:val="7ECB9F8D"/>
    <w:rsid w:val="7FAB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760FF1"/>
  <w15:chartTrackingRefBased/>
  <w15:docId w15:val="{01FFDF5A-0EBB-4BB2-93FD-BB168032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445C"/>
    <w:pPr>
      <w:spacing w:after="120" w:line="24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45C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45C"/>
    <w:pPr>
      <w:keepNext/>
      <w:keepLines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45C"/>
    <w:pPr>
      <w:keepNext/>
      <w:keepLines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45C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45C"/>
    <w:pPr>
      <w:keepNext/>
      <w:keepLines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45C"/>
    <w:pPr>
      <w:keepNext/>
      <w:keepLines/>
      <w:jc w:val="center"/>
      <w:outlineLvl w:val="5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  <w:rsid w:val="001A445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445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44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445C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445C"/>
    <w:rPr>
      <w:rFonts w:ascii="Arial" w:eastAsiaTheme="majorEastAsia" w:hAnsi="Arial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45C"/>
    <w:rPr>
      <w:rFonts w:ascii="Arial" w:eastAsiaTheme="majorEastAsia" w:hAnsi="Arial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45C"/>
    <w:rPr>
      <w:rFonts w:ascii="Arial" w:eastAsiaTheme="majorEastAsia" w:hAnsi="Arial" w:cstheme="majorBidi"/>
      <w:b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45C"/>
    <w:rPr>
      <w:rFonts w:ascii="Arial" w:eastAsiaTheme="majorEastAsia" w:hAnsi="Arial" w:cstheme="majorBidi"/>
      <w:i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45C"/>
    <w:rPr>
      <w:rFonts w:ascii="Arial" w:eastAsiaTheme="majorEastAsia" w:hAnsi="Arial" w:cstheme="majorBidi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A445C"/>
    <w:pPr>
      <w:spacing w:after="24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445C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ListBullet">
    <w:name w:val="List Bullet"/>
    <w:basedOn w:val="Normal"/>
    <w:uiPriority w:val="99"/>
    <w:unhideWhenUsed/>
    <w:rsid w:val="001A445C"/>
    <w:pPr>
      <w:numPr>
        <w:numId w:val="24"/>
      </w:num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1A445C"/>
    <w:pPr>
      <w:numPr>
        <w:numId w:val="29"/>
      </w:numPr>
      <w:ind w:left="720"/>
      <w:contextualSpacing/>
    </w:pPr>
  </w:style>
  <w:style w:type="table" w:styleId="TableGrid">
    <w:name w:val="Table Grid"/>
    <w:basedOn w:val="TableNormal"/>
    <w:uiPriority w:val="39"/>
    <w:rsid w:val="001A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Code">
    <w:name w:val="Computer Code"/>
    <w:basedOn w:val="Normal"/>
    <w:qFormat/>
    <w:rsid w:val="001A445C"/>
    <w:pPr>
      <w:ind w:left="360"/>
    </w:pPr>
    <w:rPr>
      <w:rFonts w:ascii="Courier New" w:hAnsi="Courier New"/>
      <w:b/>
      <w:color w:val="C45911" w:themeColor="accent2" w:themeShade="BF"/>
    </w:rPr>
  </w:style>
  <w:style w:type="paragraph" w:styleId="Header">
    <w:name w:val="header"/>
    <w:basedOn w:val="Normal"/>
    <w:link w:val="HeaderChar"/>
    <w:uiPriority w:val="99"/>
    <w:unhideWhenUsed/>
    <w:rsid w:val="004C791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791E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4C79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791E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kurzweiledu.com/k3win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atten\OneDrive%20-%20Cal%20Poly%20Pomona\Alt%20Media\UC%20Berkley%20Tools\Standa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A9BD94B6C9E4EAAAF88DAC634D401" ma:contentTypeVersion="13" ma:contentTypeDescription="Create a new document." ma:contentTypeScope="" ma:versionID="b7a5eb2e15daf05bcf00a76b7770b536">
  <xsd:schema xmlns:xsd="http://www.w3.org/2001/XMLSchema" xmlns:xs="http://www.w3.org/2001/XMLSchema" xmlns:p="http://schemas.microsoft.com/office/2006/metadata/properties" xmlns:ns3="d9a977c1-b52a-4e56-b0d4-ba3c43a86175" xmlns:ns4="1786191f-4d46-4198-886e-d33c6ea113eb" targetNamespace="http://schemas.microsoft.com/office/2006/metadata/properties" ma:root="true" ma:fieldsID="d08603e57499852b6d925de2773f8aae" ns3:_="" ns4:_="">
    <xsd:import namespace="d9a977c1-b52a-4e56-b0d4-ba3c43a86175"/>
    <xsd:import namespace="1786191f-4d46-4198-886e-d33c6ea113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977c1-b52a-4e56-b0d4-ba3c43a861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6191f-4d46-4198-886e-d33c6ea11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5313E7-9C01-4844-8753-1F8E481E587E}">
  <ds:schemaRefs>
    <ds:schemaRef ds:uri="d9a977c1-b52a-4e56-b0d4-ba3c43a86175"/>
    <ds:schemaRef ds:uri="http://purl.org/dc/terms/"/>
    <ds:schemaRef ds:uri="http://schemas.microsoft.com/office/infopath/2007/PartnerControls"/>
    <ds:schemaRef ds:uri="http://schemas.microsoft.com/office/2006/metadata/properties"/>
    <ds:schemaRef ds:uri="1786191f-4d46-4198-886e-d33c6ea113eb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451E03-CDC9-418D-B63C-CBF3942CC2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40CAD6-59A0-4F1F-902F-7E1F8E47B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977c1-b52a-4e56-b0d4-ba3c43a86175"/>
    <ds:schemaRef ds:uri="1786191f-4d46-4198-886e-d33c6ea11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Template</Template>
  <TotalTime>0</TotalTime>
  <Pages>6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A. Acosta</dc:creator>
  <cp:keywords/>
  <dc:description/>
  <cp:lastModifiedBy>Sabrina Ann Brown</cp:lastModifiedBy>
  <cp:revision>2</cp:revision>
  <dcterms:created xsi:type="dcterms:W3CDTF">2020-09-11T16:12:00Z</dcterms:created>
  <dcterms:modified xsi:type="dcterms:W3CDTF">2020-09-11T16:12:00Z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0x010100F29A9BD94B6C9E4EAAAF88DAC634D401</vt:lpwstr>
  </property>
</Properties>
</file>